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ECC1A" w14:textId="77777777" w:rsidR="00E855B5" w:rsidRDefault="00E855B5"/>
    <w:p w14:paraId="6028BDE9" w14:textId="77777777" w:rsidR="001C12E7" w:rsidRPr="001C12E7" w:rsidRDefault="001C12E7" w:rsidP="001C12E7"/>
    <w:p w14:paraId="160A83E4" w14:textId="77777777" w:rsidR="001C12E7" w:rsidRPr="001C12E7" w:rsidRDefault="001C12E7" w:rsidP="001C12E7"/>
    <w:p w14:paraId="2C72790D" w14:textId="77777777" w:rsidR="001C12E7" w:rsidRPr="001C12E7" w:rsidRDefault="001C12E7" w:rsidP="001C12E7"/>
    <w:p w14:paraId="3E9ABC8B" w14:textId="77777777" w:rsidR="001C12E7" w:rsidRPr="00935A0E" w:rsidRDefault="001C12E7" w:rsidP="001C12E7">
      <w:pPr>
        <w:rPr>
          <w:u w:val="single"/>
        </w:rPr>
      </w:pPr>
    </w:p>
    <w:p w14:paraId="513FEBA6" w14:textId="77777777" w:rsidR="001C12E7" w:rsidRPr="001C12E7" w:rsidRDefault="001C12E7" w:rsidP="001C12E7"/>
    <w:p w14:paraId="1C402044" w14:textId="77777777" w:rsidR="001C12E7" w:rsidRPr="001C12E7" w:rsidRDefault="001C12E7" w:rsidP="001C12E7"/>
    <w:p w14:paraId="632285D3" w14:textId="77777777" w:rsidR="001C12E7" w:rsidRPr="001C12E7" w:rsidRDefault="001C12E7" w:rsidP="001C12E7"/>
    <w:p w14:paraId="3E74E78A" w14:textId="77777777" w:rsidR="001C12E7" w:rsidRPr="001C12E7" w:rsidRDefault="001C12E7" w:rsidP="001C12E7"/>
    <w:p w14:paraId="25E36496" w14:textId="77777777" w:rsidR="001C12E7" w:rsidRPr="001C12E7" w:rsidRDefault="001C12E7" w:rsidP="001C12E7"/>
    <w:p w14:paraId="1F96A4F6" w14:textId="77777777" w:rsidR="001C12E7" w:rsidRPr="001C12E7" w:rsidRDefault="001C12E7" w:rsidP="001C12E7"/>
    <w:p w14:paraId="71433C5E" w14:textId="77777777" w:rsidR="001C12E7" w:rsidRPr="001C12E7" w:rsidRDefault="001C12E7" w:rsidP="001C12E7"/>
    <w:p w14:paraId="3B6FDB88" w14:textId="77777777" w:rsidR="001C12E7" w:rsidRPr="001C12E7" w:rsidRDefault="001C12E7" w:rsidP="001C12E7"/>
    <w:p w14:paraId="4D45D423" w14:textId="77777777" w:rsidR="001C12E7" w:rsidRPr="001C12E7" w:rsidRDefault="001C12E7" w:rsidP="001C12E7"/>
    <w:p w14:paraId="0AE8137E" w14:textId="77777777" w:rsidR="001C12E7" w:rsidRPr="001C12E7" w:rsidRDefault="001C12E7" w:rsidP="001C12E7"/>
    <w:p w14:paraId="044074E9" w14:textId="77777777" w:rsidR="001C12E7" w:rsidRPr="001C12E7" w:rsidRDefault="001C12E7" w:rsidP="001C12E7"/>
    <w:p w14:paraId="37D1C199" w14:textId="77777777" w:rsidR="001C12E7" w:rsidRPr="001C12E7" w:rsidRDefault="001C12E7" w:rsidP="001C12E7"/>
    <w:p w14:paraId="04FCD1D8" w14:textId="77777777" w:rsidR="001C12E7" w:rsidRPr="001C12E7" w:rsidRDefault="001C12E7" w:rsidP="001C12E7"/>
    <w:p w14:paraId="720AF4FA" w14:textId="77777777" w:rsidR="001C12E7" w:rsidRPr="001C12E7" w:rsidRDefault="001C12E7" w:rsidP="001C12E7"/>
    <w:p w14:paraId="29650CCA" w14:textId="77777777" w:rsidR="001C12E7" w:rsidRPr="001C12E7" w:rsidRDefault="001C12E7" w:rsidP="001C12E7"/>
    <w:p w14:paraId="24A85F80" w14:textId="77777777" w:rsidR="001C12E7" w:rsidRPr="001C12E7" w:rsidRDefault="001C12E7" w:rsidP="001C12E7"/>
    <w:p w14:paraId="6A647B3A" w14:textId="77777777" w:rsidR="001C12E7" w:rsidRPr="001C12E7" w:rsidRDefault="001C12E7" w:rsidP="001C12E7"/>
    <w:p w14:paraId="2BD85615" w14:textId="77777777" w:rsidR="001C12E7" w:rsidRPr="001C12E7" w:rsidRDefault="001C12E7" w:rsidP="001C12E7"/>
    <w:p w14:paraId="256B40B1" w14:textId="77777777" w:rsidR="001C12E7" w:rsidRPr="001C12E7" w:rsidRDefault="001C12E7" w:rsidP="001C12E7"/>
    <w:p w14:paraId="1E9D90B5" w14:textId="77777777" w:rsidR="001C12E7" w:rsidRPr="001C12E7" w:rsidRDefault="001C12E7" w:rsidP="001C12E7"/>
    <w:p w14:paraId="1DC53165" w14:textId="77777777" w:rsidR="001C12E7" w:rsidRPr="001C12E7" w:rsidRDefault="001C12E7" w:rsidP="001C12E7"/>
    <w:p w14:paraId="3104A7AA" w14:textId="77777777" w:rsidR="001C12E7" w:rsidRPr="001C12E7" w:rsidRDefault="001C12E7" w:rsidP="001C12E7"/>
    <w:p w14:paraId="1AA0F289" w14:textId="77777777" w:rsidR="001C12E7" w:rsidRPr="001C12E7" w:rsidRDefault="001C12E7" w:rsidP="001C12E7"/>
    <w:p w14:paraId="2B853A14" w14:textId="77777777" w:rsidR="001C12E7" w:rsidRPr="001C12E7" w:rsidRDefault="001C12E7" w:rsidP="001C12E7"/>
    <w:p w14:paraId="3111CF9B" w14:textId="77777777" w:rsidR="001C12E7" w:rsidRPr="001C12E7" w:rsidRDefault="001C12E7" w:rsidP="001C12E7"/>
    <w:p w14:paraId="13564BF2" w14:textId="77777777" w:rsidR="001C12E7" w:rsidRPr="001C12E7" w:rsidRDefault="001C12E7" w:rsidP="001C12E7"/>
    <w:p w14:paraId="70AC4632" w14:textId="77777777" w:rsidR="001C12E7" w:rsidRPr="001C12E7" w:rsidRDefault="001C12E7" w:rsidP="001C12E7"/>
    <w:p w14:paraId="1C0DF0B7" w14:textId="77777777" w:rsidR="001C12E7" w:rsidRPr="001C12E7" w:rsidRDefault="001C12E7" w:rsidP="001C12E7"/>
    <w:p w14:paraId="5DD85C65" w14:textId="77777777" w:rsidR="001C12E7" w:rsidRPr="001C12E7" w:rsidRDefault="001C12E7" w:rsidP="001C12E7"/>
    <w:p w14:paraId="505D6635" w14:textId="77777777" w:rsidR="001C12E7" w:rsidRPr="001C12E7" w:rsidRDefault="001C12E7" w:rsidP="001C12E7"/>
    <w:p w14:paraId="2A26DF17" w14:textId="77777777" w:rsidR="001C12E7" w:rsidRPr="001C12E7" w:rsidRDefault="001C12E7" w:rsidP="001C12E7"/>
    <w:p w14:paraId="3049350C" w14:textId="77777777" w:rsidR="001C12E7" w:rsidRPr="001C12E7" w:rsidRDefault="001C12E7" w:rsidP="001C12E7"/>
    <w:p w14:paraId="0384CFFA" w14:textId="77777777" w:rsidR="001C12E7" w:rsidRPr="001C12E7" w:rsidRDefault="001C12E7" w:rsidP="001C12E7"/>
    <w:p w14:paraId="192B494B" w14:textId="77777777" w:rsidR="001C12E7" w:rsidRDefault="001C12E7" w:rsidP="001C12E7"/>
    <w:p w14:paraId="2CA780D0" w14:textId="77777777" w:rsidR="005845A3" w:rsidRPr="005845A3" w:rsidRDefault="005845A3" w:rsidP="005845A3"/>
    <w:p w14:paraId="310578BD" w14:textId="77777777" w:rsidR="005845A3" w:rsidRPr="005845A3" w:rsidRDefault="005845A3" w:rsidP="005845A3"/>
    <w:p w14:paraId="39F5C7F2" w14:textId="77777777" w:rsidR="005845A3" w:rsidRDefault="005845A3" w:rsidP="005845A3"/>
    <w:p w14:paraId="25046E3A" w14:textId="77777777" w:rsidR="00935A0E" w:rsidRPr="00935A0E" w:rsidRDefault="00935A0E" w:rsidP="00935A0E"/>
    <w:p w14:paraId="36055C58" w14:textId="77777777" w:rsidR="00935A0E" w:rsidRDefault="00935A0E" w:rsidP="00935A0E"/>
    <w:p w14:paraId="06B47B6E" w14:textId="77777777" w:rsidR="00D36708" w:rsidRPr="00D36708" w:rsidRDefault="00D36708" w:rsidP="00D36708"/>
    <w:sectPr w:rsidR="00D36708" w:rsidRPr="00D36708" w:rsidSect="004B3413">
      <w:headerReference w:type="default" r:id="rId7"/>
      <w:footerReference w:type="default" r:id="rId8"/>
      <w:pgSz w:w="11901" w:h="16840"/>
      <w:pgMar w:top="894" w:right="1134" w:bottom="1236" w:left="1134" w:header="0" w:footer="2013" w:gutter="0"/>
      <w:cols w:space="708"/>
      <w:docGrid w:linePitch="326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39D8D" w14:textId="77777777" w:rsidR="006866D2" w:rsidRDefault="006866D2" w:rsidP="00286D8F">
      <w:r>
        <w:separator/>
      </w:r>
    </w:p>
  </w:endnote>
  <w:endnote w:type="continuationSeparator" w:id="0">
    <w:p w14:paraId="1048E166" w14:textId="77777777" w:rsidR="006866D2" w:rsidRDefault="006866D2" w:rsidP="00286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Bold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9C7A9" w14:textId="77777777" w:rsidR="00286D8F" w:rsidRPr="002C46FB" w:rsidRDefault="00776E17" w:rsidP="00DC6091">
    <w:pPr>
      <w:pStyle w:val="NormalWeb"/>
      <w:spacing w:before="75" w:beforeAutospacing="0" w:after="0" w:afterAutospacing="0"/>
      <w:rPr>
        <w:rFonts w:ascii="Arial" w:hAnsi="Arial" w:cs="Arial"/>
        <w:b/>
        <w:bCs/>
        <w:color w:val="000000"/>
        <w:sz w:val="18"/>
        <w:szCs w:val="18"/>
      </w:rPr>
    </w:pPr>
    <w:r>
      <w:rPr>
        <w:noProof/>
      </w:rPr>
      <w:drawing>
        <wp:anchor distT="0" distB="0" distL="114300" distR="114300" simplePos="0" relativeHeight="251672576" behindDoc="0" locked="0" layoutInCell="1" allowOverlap="1" wp14:anchorId="618F1889" wp14:editId="4C2B5076">
          <wp:simplePos x="0" y="0"/>
          <wp:positionH relativeFrom="margin">
            <wp:posOffset>-186055</wp:posOffset>
          </wp:positionH>
          <wp:positionV relativeFrom="paragraph">
            <wp:posOffset>639141</wp:posOffset>
          </wp:positionV>
          <wp:extent cx="611109" cy="619169"/>
          <wp:effectExtent l="0" t="0" r="0" b="0"/>
          <wp:wrapNone/>
          <wp:docPr id="1870138086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0138086" name="Grá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109" cy="619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36AA479" wp14:editId="2961EF8A">
              <wp:simplePos x="0" y="0"/>
              <wp:positionH relativeFrom="column">
                <wp:posOffset>603885</wp:posOffset>
              </wp:positionH>
              <wp:positionV relativeFrom="paragraph">
                <wp:posOffset>657225</wp:posOffset>
              </wp:positionV>
              <wp:extent cx="5709285" cy="619125"/>
              <wp:effectExtent l="0" t="0" r="0" b="0"/>
              <wp:wrapNone/>
              <wp:docPr id="1726495510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928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D7A5E9C" w14:textId="77777777" w:rsidR="00776E17" w:rsidRPr="00BE3CDE" w:rsidRDefault="00776E17" w:rsidP="00776E1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</w:pPr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Project nº 101256747.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Funded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by the European Union.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Views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and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opinions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expressed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are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however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those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of the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authors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only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and do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not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necessarily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reflect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those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of the European Union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or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the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funding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authority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. Neither the European Union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nor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the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granting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authority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can be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held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responsible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for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them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6AA47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7.55pt;margin-top:51.75pt;width:449.55pt;height:4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" filled="f" stroked="f" strokeweight=".5pt">
              <v:textbox>
                <w:txbxContent>
                  <w:p w14:paraId="5D7A5E9C" w14:textId="77777777" w:rsidR="00776E17" w:rsidRPr="00BE3CDE" w:rsidRDefault="00776E17" w:rsidP="00776E17">
                    <w:pPr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</w:pPr>
                    <w:r w:rsidRPr="00BE3CDE">
                      <w:rPr>
                        <w:sz w:val="20"/>
                        <w:szCs w:val="20"/>
                      </w:rPr>
                      <w:t xml:space="preserve">Project nº 101256747.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Funded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by the European Union.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Views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and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opinions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expressed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are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however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those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of the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authors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only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and do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not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necessarily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reflect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those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of the European Union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or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the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funding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authority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. Neither the European Union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nor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the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granting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authority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can be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held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responsible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for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them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935A0E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DDFCC3" wp14:editId="5528E16B">
              <wp:simplePos x="0" y="0"/>
              <wp:positionH relativeFrom="column">
                <wp:posOffset>-774700</wp:posOffset>
              </wp:positionH>
              <wp:positionV relativeFrom="paragraph">
                <wp:posOffset>468469</wp:posOffset>
              </wp:positionV>
              <wp:extent cx="837438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37438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BC3568" id="Conector recto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pt,36.9pt" to="598.4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" strokecolor="black [3213]" strokeweight=".5pt">
              <v:stroke joinstyle="miter"/>
            </v:line>
          </w:pict>
        </mc:Fallback>
      </mc:AlternateContent>
    </w:r>
    <w:r w:rsidR="00286D8F" w:rsidRPr="00286D8F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445EE" w14:textId="77777777" w:rsidR="006866D2" w:rsidRDefault="006866D2" w:rsidP="00286D8F">
      <w:r>
        <w:separator/>
      </w:r>
    </w:p>
  </w:footnote>
  <w:footnote w:type="continuationSeparator" w:id="0">
    <w:p w14:paraId="5FCC1E61" w14:textId="77777777" w:rsidR="006866D2" w:rsidRDefault="006866D2" w:rsidP="00286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E2D33" w14:textId="77777777" w:rsidR="00286D8F" w:rsidRPr="00EF2713" w:rsidRDefault="00776E17" w:rsidP="00776E17">
    <w:pPr>
      <w:pStyle w:val="NormalWeb"/>
      <w:spacing w:before="75" w:beforeAutospacing="0" w:after="0" w:afterAutospacing="0"/>
      <w:rPr>
        <w:rFonts w:ascii="Arial" w:hAnsi="Arial" w:cs="Arial"/>
        <w:b/>
        <w:bCs/>
        <w:color w:val="0933FF"/>
        <w:sz w:val="16"/>
        <w:szCs w:val="16"/>
        <w:lang w:val="en-US"/>
      </w:rPr>
    </w:pPr>
    <w:r>
      <w:rPr>
        <w:rFonts w:ascii="Arial" w:hAnsi="Arial" w:cs="Arial"/>
        <w:b/>
        <w:bCs/>
        <w:noProof/>
        <w:color w:val="000000"/>
        <w:sz w:val="16"/>
        <w:szCs w:val="16"/>
        <w:lang w:val="en-US"/>
      </w:rPr>
      <w:drawing>
        <wp:anchor distT="0" distB="0" distL="114300" distR="114300" simplePos="0" relativeHeight="251669504" behindDoc="0" locked="0" layoutInCell="1" allowOverlap="1" wp14:anchorId="6C4A2BC4" wp14:editId="257243A4">
          <wp:simplePos x="0" y="0"/>
          <wp:positionH relativeFrom="margin">
            <wp:posOffset>-178435</wp:posOffset>
          </wp:positionH>
          <wp:positionV relativeFrom="margin">
            <wp:posOffset>-671195</wp:posOffset>
          </wp:positionV>
          <wp:extent cx="1297940" cy="575310"/>
          <wp:effectExtent l="0" t="0" r="0" b="0"/>
          <wp:wrapSquare wrapText="bothSides"/>
          <wp:docPr id="6" name="Gráfico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áfico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7940" cy="575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C8DA11" w14:textId="77777777" w:rsidR="00776E17" w:rsidRDefault="00935A0E" w:rsidP="00935A0E">
    <w:pPr>
      <w:pStyle w:val="NormalWeb"/>
      <w:spacing w:before="75" w:beforeAutospacing="0" w:after="0" w:afterAutospacing="0"/>
      <w:ind w:left="1416" w:firstLine="708"/>
      <w:jc w:val="center"/>
      <w:rPr>
        <w:rFonts w:ascii="Arial" w:hAnsi="Arial" w:cs="Arial"/>
        <w:b/>
        <w:bCs/>
        <w:color w:val="000000"/>
        <w:sz w:val="16"/>
        <w:szCs w:val="16"/>
        <w:lang w:val="en-US"/>
      </w:rPr>
    </w:pPr>
    <w:r>
      <w:rPr>
        <w:rFonts w:ascii="Arial" w:hAnsi="Arial" w:cs="Arial"/>
        <w:b/>
        <w:bCs/>
        <w:color w:val="000000"/>
        <w:sz w:val="16"/>
        <w:szCs w:val="16"/>
        <w:lang w:val="en-US"/>
      </w:rPr>
      <w:t xml:space="preserve">                                            </w:t>
    </w:r>
    <w:r>
      <w:rPr>
        <w:rFonts w:ascii="Arial" w:hAnsi="Arial" w:cs="Arial"/>
        <w:b/>
        <w:bCs/>
        <w:color w:val="000000"/>
        <w:sz w:val="16"/>
        <w:szCs w:val="16"/>
        <w:lang w:val="en-US"/>
      </w:rPr>
      <w:tab/>
    </w:r>
    <w:r>
      <w:rPr>
        <w:rFonts w:ascii="Arial" w:hAnsi="Arial" w:cs="Arial"/>
        <w:b/>
        <w:bCs/>
        <w:color w:val="000000"/>
        <w:sz w:val="16"/>
        <w:szCs w:val="16"/>
        <w:lang w:val="en-US"/>
      </w:rPr>
      <w:tab/>
      <w:t xml:space="preserve">                    </w:t>
    </w:r>
  </w:p>
  <w:p w14:paraId="0D627E2B" w14:textId="77777777" w:rsidR="00935A0E" w:rsidRDefault="00776E17" w:rsidP="00776E17">
    <w:pPr>
      <w:pStyle w:val="NormalWeb"/>
      <w:spacing w:before="75" w:beforeAutospacing="0" w:after="0" w:afterAutospacing="0"/>
      <w:ind w:left="5664" w:firstLine="708"/>
      <w:rPr>
        <w:rFonts w:ascii="Arial" w:hAnsi="Arial" w:cs="Arial"/>
        <w:b/>
        <w:bCs/>
        <w:color w:val="000000"/>
        <w:sz w:val="16"/>
        <w:szCs w:val="16"/>
        <w:lang w:val="en-US"/>
      </w:rPr>
    </w:pPr>
    <w:r>
      <w:rPr>
        <w:rFonts w:ascii="Arial" w:hAnsi="Arial" w:cs="Arial"/>
        <w:b/>
        <w:bCs/>
        <w:color w:val="000000"/>
        <w:sz w:val="16"/>
        <w:szCs w:val="16"/>
        <w:lang w:val="en-US"/>
      </w:rPr>
      <w:t xml:space="preserve"> </w:t>
    </w:r>
    <w:r w:rsidR="00935A0E">
      <w:rPr>
        <w:rFonts w:ascii="Arial" w:hAnsi="Arial" w:cs="Arial"/>
        <w:b/>
        <w:bCs/>
        <w:color w:val="000000"/>
        <w:sz w:val="16"/>
        <w:szCs w:val="16"/>
        <w:lang w:val="en-US"/>
      </w:rPr>
      <w:t xml:space="preserve"> </w:t>
    </w:r>
    <w:r w:rsidR="00935A0E" w:rsidRPr="00935A0E">
      <w:rPr>
        <w:rFonts w:ascii="Arial" w:hAnsi="Arial" w:cs="Arial"/>
        <w:b/>
        <w:bCs/>
        <w:color w:val="000000"/>
        <w:sz w:val="16"/>
        <w:szCs w:val="16"/>
        <w:lang w:val="en-US"/>
      </w:rPr>
      <w:t>European Digital Innovation Hub (EDIH)</w:t>
    </w:r>
  </w:p>
  <w:p w14:paraId="168EEFBF" w14:textId="77777777" w:rsidR="00A77FAD" w:rsidRPr="00934D55" w:rsidRDefault="00A77FAD" w:rsidP="00776E17">
    <w:pPr>
      <w:pStyle w:val="NormalWeb"/>
      <w:spacing w:before="75" w:beforeAutospacing="0" w:after="0" w:afterAutospacing="0"/>
      <w:ind w:left="6372" w:firstLine="708"/>
      <w:jc w:val="center"/>
      <w:rPr>
        <w:rFonts w:ascii="Arial" w:hAnsi="Arial" w:cs="Arial"/>
        <w:b/>
        <w:bCs/>
        <w:color w:val="0933FF"/>
      </w:rPr>
    </w:pPr>
    <w:r w:rsidRPr="0011014A">
      <w:rPr>
        <w:rFonts w:ascii="Arial" w:hAnsi="Arial" w:cs="Arial"/>
        <w:b/>
        <w:bCs/>
        <w:color w:val="0933FF"/>
        <w:sz w:val="16"/>
        <w:szCs w:val="16"/>
        <w:lang w:val="en-US"/>
      </w:rPr>
      <w:t> </w:t>
    </w:r>
    <w:hyperlink r:id="rId3" w:tgtFrame="_blank" w:history="1">
      <w:r w:rsidRPr="00934D55">
        <w:rPr>
          <w:rFonts w:ascii="Arial" w:hAnsi="Arial" w:cs="Arial"/>
          <w:b/>
          <w:bCs/>
          <w:color w:val="0933FF"/>
          <w:sz w:val="16"/>
          <w:szCs w:val="16"/>
        </w:rPr>
        <w:t>info@digis3.eu</w:t>
      </w:r>
    </w:hyperlink>
    <w:r w:rsidR="00934D55" w:rsidRPr="00934D55">
      <w:rPr>
        <w:rFonts w:ascii="Arial" w:hAnsi="Arial" w:cs="Arial"/>
        <w:b/>
        <w:bCs/>
        <w:color w:val="0933FF"/>
        <w:sz w:val="16"/>
        <w:szCs w:val="16"/>
      </w:rPr>
      <w:t xml:space="preserve"> </w:t>
    </w:r>
    <w:r w:rsidR="00934D55">
      <w:rPr>
        <w:rFonts w:ascii="Arial" w:hAnsi="Arial" w:cs="Arial"/>
        <w:b/>
        <w:bCs/>
        <w:color w:val="0933FF"/>
        <w:sz w:val="16"/>
        <w:szCs w:val="16"/>
      </w:rPr>
      <w:t xml:space="preserve">   |   </w:t>
    </w:r>
    <w:r w:rsidR="00934D55" w:rsidRPr="00934D55">
      <w:rPr>
        <w:rFonts w:ascii="Arial" w:hAnsi="Arial" w:cs="Arial"/>
        <w:b/>
        <w:bCs/>
        <w:color w:val="0933FF"/>
        <w:sz w:val="16"/>
        <w:szCs w:val="16"/>
      </w:rPr>
      <w:t>digis3.eu</w:t>
    </w:r>
  </w:p>
  <w:p w14:paraId="049027BD" w14:textId="77777777" w:rsidR="00286D8F" w:rsidRPr="00A77FAD" w:rsidRDefault="00892D72" w:rsidP="00A77FAD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  <w:r w:rsidRPr="00A77FAD">
      <w:rPr>
        <w:rStyle w:val="Fuerte"/>
        <w:rFonts w:ascii="Arial" w:hAnsi="Arial"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A0D502" wp14:editId="60A1422E">
              <wp:simplePos x="0" y="0"/>
              <wp:positionH relativeFrom="column">
                <wp:posOffset>-771525</wp:posOffset>
              </wp:positionH>
              <wp:positionV relativeFrom="paragraph">
                <wp:posOffset>140302</wp:posOffset>
              </wp:positionV>
              <wp:extent cx="7604060" cy="0"/>
              <wp:effectExtent l="0" t="0" r="16510" b="1270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0406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0295FAB" id="Conector recto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0.75pt,11.05pt" to="538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73B"/>
    <w:multiLevelType w:val="multilevel"/>
    <w:tmpl w:val="F566CBA4"/>
    <w:lvl w:ilvl="0">
      <w:start w:val="7"/>
      <w:numFmt w:val="decimal"/>
      <w:lvlText w:val="%1"/>
      <w:lvlJc w:val="left"/>
      <w:pPr>
        <w:ind w:left="553" w:hanging="432"/>
        <w:jc w:val="right"/>
      </w:pPr>
      <w:rPr>
        <w:rFonts w:ascii="Arial Narrow" w:eastAsia="Arial Narrow" w:hAnsi="Arial Narrow" w:cs="Arial Narrow" w:hint="default"/>
        <w:b/>
        <w:bCs/>
        <w:color w:val="D90035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829" w:hanging="708"/>
        <w:jc w:val="right"/>
      </w:pPr>
      <w:rPr>
        <w:rFonts w:ascii="Arial" w:eastAsia="Arial" w:hAnsi="Arial" w:cs="Arial" w:hint="default"/>
        <w:b/>
        <w:bCs/>
        <w:w w:val="92"/>
        <w:sz w:val="24"/>
        <w:szCs w:val="24"/>
      </w:rPr>
    </w:lvl>
    <w:lvl w:ilvl="2">
      <w:start w:val="1"/>
      <w:numFmt w:val="bullet"/>
      <w:lvlText w:val="•"/>
      <w:lvlJc w:val="left"/>
      <w:pPr>
        <w:ind w:left="841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3">
      <w:start w:val="104"/>
      <w:numFmt w:val="bullet"/>
      <w:lvlText w:val="-"/>
      <w:lvlJc w:val="left"/>
      <w:pPr>
        <w:ind w:left="1561" w:hanging="361"/>
      </w:pPr>
      <w:rPr>
        <w:rFonts w:ascii="Helvetica" w:hAnsi="Helvetica" w:hint="default"/>
        <w:color w:val="auto"/>
        <w:w w:val="131"/>
        <w:sz w:val="20"/>
      </w:rPr>
    </w:lvl>
    <w:lvl w:ilvl="4">
      <w:start w:val="1"/>
      <w:numFmt w:val="bullet"/>
      <w:lvlText w:val="•"/>
      <w:lvlJc w:val="left"/>
      <w:pPr>
        <w:ind w:left="1540" w:hanging="425"/>
      </w:pPr>
      <w:rPr>
        <w:rFonts w:ascii="Arial" w:eastAsia="Arial" w:hAnsi="Arial" w:cs="Arial" w:hint="default"/>
        <w:w w:val="130"/>
        <w:sz w:val="20"/>
        <w:szCs w:val="20"/>
      </w:rPr>
    </w:lvl>
    <w:lvl w:ilvl="5">
      <w:start w:val="1"/>
      <w:numFmt w:val="bullet"/>
      <w:lvlText w:val="•"/>
      <w:lvlJc w:val="left"/>
      <w:pPr>
        <w:ind w:left="1540" w:hanging="4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560" w:hanging="4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24" w:hanging="4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9" w:hanging="425"/>
      </w:pPr>
      <w:rPr>
        <w:rFonts w:hint="default"/>
      </w:rPr>
    </w:lvl>
  </w:abstractNum>
  <w:abstractNum w:abstractNumId="1" w15:restartNumberingAfterBreak="0">
    <w:nsid w:val="0B5A1C3F"/>
    <w:multiLevelType w:val="multilevel"/>
    <w:tmpl w:val="6BE81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671475"/>
    <w:multiLevelType w:val="multilevel"/>
    <w:tmpl w:val="59045E8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FE13A4"/>
    <w:multiLevelType w:val="multilevel"/>
    <w:tmpl w:val="4B08FA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90B84"/>
    <w:multiLevelType w:val="multilevel"/>
    <w:tmpl w:val="D75C8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F6C4AC8"/>
    <w:multiLevelType w:val="multilevel"/>
    <w:tmpl w:val="2A4C2C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0C222CF"/>
    <w:multiLevelType w:val="multilevel"/>
    <w:tmpl w:val="0E04F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5CE91880"/>
    <w:multiLevelType w:val="multilevel"/>
    <w:tmpl w:val="E42ADF1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29C0C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216966976">
    <w:abstractNumId w:val="2"/>
  </w:num>
  <w:num w:numId="2" w16cid:durableId="2008090208">
    <w:abstractNumId w:val="0"/>
  </w:num>
  <w:num w:numId="3" w16cid:durableId="1019160642">
    <w:abstractNumId w:val="0"/>
  </w:num>
  <w:num w:numId="4" w16cid:durableId="1389836524">
    <w:abstractNumId w:val="0"/>
  </w:num>
  <w:num w:numId="5" w16cid:durableId="135757166">
    <w:abstractNumId w:val="0"/>
  </w:num>
  <w:num w:numId="6" w16cid:durableId="1804150670">
    <w:abstractNumId w:val="7"/>
  </w:num>
  <w:num w:numId="7" w16cid:durableId="959804504">
    <w:abstractNumId w:val="7"/>
  </w:num>
  <w:num w:numId="8" w16cid:durableId="640115427">
    <w:abstractNumId w:val="7"/>
  </w:num>
  <w:num w:numId="9" w16cid:durableId="900141939">
    <w:abstractNumId w:val="7"/>
  </w:num>
  <w:num w:numId="10" w16cid:durableId="1642230407">
    <w:abstractNumId w:val="7"/>
  </w:num>
  <w:num w:numId="11" w16cid:durableId="904612083">
    <w:abstractNumId w:val="6"/>
  </w:num>
  <w:num w:numId="12" w16cid:durableId="1465268246">
    <w:abstractNumId w:val="5"/>
  </w:num>
  <w:num w:numId="13" w16cid:durableId="1332486343">
    <w:abstractNumId w:val="5"/>
  </w:num>
  <w:num w:numId="14" w16cid:durableId="1399984453">
    <w:abstractNumId w:val="5"/>
  </w:num>
  <w:num w:numId="15" w16cid:durableId="977303407">
    <w:abstractNumId w:val="5"/>
  </w:num>
  <w:num w:numId="16" w16cid:durableId="618488654">
    <w:abstractNumId w:val="5"/>
  </w:num>
  <w:num w:numId="17" w16cid:durableId="363672948">
    <w:abstractNumId w:val="5"/>
  </w:num>
  <w:num w:numId="18" w16cid:durableId="901792106">
    <w:abstractNumId w:val="1"/>
  </w:num>
  <w:num w:numId="19" w16cid:durableId="1191725833">
    <w:abstractNumId w:val="1"/>
  </w:num>
  <w:num w:numId="20" w16cid:durableId="52390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8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3B1"/>
    <w:rsid w:val="0000395A"/>
    <w:rsid w:val="0006045D"/>
    <w:rsid w:val="000A28F1"/>
    <w:rsid w:val="0011014A"/>
    <w:rsid w:val="00182EB8"/>
    <w:rsid w:val="001A2265"/>
    <w:rsid w:val="001A63CF"/>
    <w:rsid w:val="001C12E7"/>
    <w:rsid w:val="001D0E09"/>
    <w:rsid w:val="001D62A2"/>
    <w:rsid w:val="001F61F0"/>
    <w:rsid w:val="0020297C"/>
    <w:rsid w:val="00212E85"/>
    <w:rsid w:val="00223EB9"/>
    <w:rsid w:val="00280739"/>
    <w:rsid w:val="00286D8F"/>
    <w:rsid w:val="002B623A"/>
    <w:rsid w:val="002C46FB"/>
    <w:rsid w:val="002F3861"/>
    <w:rsid w:val="003021D4"/>
    <w:rsid w:val="00302D0E"/>
    <w:rsid w:val="00302F5A"/>
    <w:rsid w:val="003642EF"/>
    <w:rsid w:val="0039341C"/>
    <w:rsid w:val="003A0601"/>
    <w:rsid w:val="003D0CC0"/>
    <w:rsid w:val="00407D4E"/>
    <w:rsid w:val="00440720"/>
    <w:rsid w:val="00461042"/>
    <w:rsid w:val="004A60AA"/>
    <w:rsid w:val="004B0663"/>
    <w:rsid w:val="004B3413"/>
    <w:rsid w:val="004C4F85"/>
    <w:rsid w:val="004C6AFD"/>
    <w:rsid w:val="004E6CD4"/>
    <w:rsid w:val="005223B1"/>
    <w:rsid w:val="00547DED"/>
    <w:rsid w:val="005845A3"/>
    <w:rsid w:val="0058782B"/>
    <w:rsid w:val="005A33CB"/>
    <w:rsid w:val="005C23A7"/>
    <w:rsid w:val="00666DF2"/>
    <w:rsid w:val="006866D2"/>
    <w:rsid w:val="006D0C38"/>
    <w:rsid w:val="00776E17"/>
    <w:rsid w:val="00786039"/>
    <w:rsid w:val="007F4938"/>
    <w:rsid w:val="00844716"/>
    <w:rsid w:val="0088028C"/>
    <w:rsid w:val="00892D72"/>
    <w:rsid w:val="00905FA6"/>
    <w:rsid w:val="00914364"/>
    <w:rsid w:val="00934D55"/>
    <w:rsid w:val="00935A0E"/>
    <w:rsid w:val="0095687B"/>
    <w:rsid w:val="009614F5"/>
    <w:rsid w:val="00967AC0"/>
    <w:rsid w:val="009A03B1"/>
    <w:rsid w:val="009C53DD"/>
    <w:rsid w:val="009C7EC4"/>
    <w:rsid w:val="009E1775"/>
    <w:rsid w:val="00A17564"/>
    <w:rsid w:val="00A24D2C"/>
    <w:rsid w:val="00A43D2F"/>
    <w:rsid w:val="00A535A1"/>
    <w:rsid w:val="00A77FAD"/>
    <w:rsid w:val="00A97D7E"/>
    <w:rsid w:val="00AC12E1"/>
    <w:rsid w:val="00B030D7"/>
    <w:rsid w:val="00B108FC"/>
    <w:rsid w:val="00B22FB3"/>
    <w:rsid w:val="00B2792F"/>
    <w:rsid w:val="00B476D3"/>
    <w:rsid w:val="00B51FEB"/>
    <w:rsid w:val="00B94EE0"/>
    <w:rsid w:val="00BC264A"/>
    <w:rsid w:val="00BC32A2"/>
    <w:rsid w:val="00BE238E"/>
    <w:rsid w:val="00C37B6E"/>
    <w:rsid w:val="00C55C34"/>
    <w:rsid w:val="00C66869"/>
    <w:rsid w:val="00C7011D"/>
    <w:rsid w:val="00CB4525"/>
    <w:rsid w:val="00CE4AF0"/>
    <w:rsid w:val="00CF5C2D"/>
    <w:rsid w:val="00D36708"/>
    <w:rsid w:val="00DC6091"/>
    <w:rsid w:val="00E713CC"/>
    <w:rsid w:val="00E855B5"/>
    <w:rsid w:val="00E97797"/>
    <w:rsid w:val="00EF2713"/>
    <w:rsid w:val="00F00FED"/>
    <w:rsid w:val="00F0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F143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40720"/>
    <w:pPr>
      <w:keepNext/>
      <w:keepLines/>
      <w:spacing w:before="240" w:line="259" w:lineRule="auto"/>
      <w:jc w:val="center"/>
      <w:outlineLvl w:val="0"/>
    </w:pPr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40720"/>
    <w:pPr>
      <w:keepNext/>
      <w:keepLines/>
      <w:spacing w:before="40" w:line="259" w:lineRule="auto"/>
      <w:outlineLvl w:val="1"/>
    </w:pPr>
    <w:rPr>
      <w:rFonts w:eastAsiaTheme="majorEastAsia" w:cstheme="majorBidi"/>
      <w:b/>
      <w:color w:val="0D0D0D" w:themeColor="text1" w:themeTint="F2"/>
      <w:sz w:val="26"/>
      <w:szCs w:val="26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4C4F85"/>
    <w:pPr>
      <w:keepNext/>
      <w:keepLines/>
      <w:spacing w:before="240" w:after="240"/>
      <w:outlineLvl w:val="2"/>
    </w:pPr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2EB8"/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Apapachoa">
    <w:name w:val="titulo Apapachoa"/>
    <w:basedOn w:val="Normal"/>
    <w:qFormat/>
    <w:rsid w:val="0095687B"/>
    <w:rPr>
      <w:b/>
    </w:rPr>
  </w:style>
  <w:style w:type="paragraph" w:customStyle="1" w:styleId="Estilo1">
    <w:name w:val="Estilo1"/>
    <w:basedOn w:val="Ttulo1"/>
    <w:qFormat/>
    <w:rsid w:val="004E6CD4"/>
    <w:pPr>
      <w:pBdr>
        <w:bottom w:val="single" w:sz="18" w:space="1" w:color="FF5549"/>
      </w:pBdr>
      <w:shd w:val="clear" w:color="auto" w:fill="FFFFFF" w:themeFill="background1"/>
      <w:spacing w:before="120" w:after="120"/>
    </w:pPr>
    <w:rPr>
      <w:rFonts w:ascii="Times New Roman" w:eastAsia="Times New Roman" w:hAnsi="Times New Roman" w:cs="Times New Roman"/>
      <w:b w:val="0"/>
      <w:color w:val="44546A" w:themeColor="text2"/>
      <w:kern w:val="28"/>
      <w:sz w:val="24"/>
      <w:szCs w:val="24"/>
      <w:lang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440720"/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440720"/>
    <w:rPr>
      <w:rFonts w:eastAsiaTheme="majorEastAsia" w:cstheme="majorBidi"/>
      <w:b/>
      <w:color w:val="0D0D0D" w:themeColor="text1" w:themeTint="F2"/>
      <w:sz w:val="26"/>
      <w:szCs w:val="26"/>
    </w:rPr>
  </w:style>
  <w:style w:type="paragraph" w:customStyle="1" w:styleId="Ntitulo1">
    <w:name w:val="N.titulo 1"/>
    <w:basedOn w:val="Ttulo1"/>
    <w:autoRedefine/>
    <w:uiPriority w:val="1"/>
    <w:qFormat/>
    <w:rsid w:val="004A60AA"/>
    <w:pPr>
      <w:ind w:left="1418" w:hanging="1134"/>
    </w:pPr>
    <w:rPr>
      <w:rFonts w:ascii="Gotham Bold" w:hAnsi="Gotham Bold" w:cs="Arial"/>
      <w:color w:val="FFFFFF" w:themeColor="background1"/>
      <w:w w:val="80"/>
      <w:sz w:val="100"/>
      <w:szCs w:val="80"/>
    </w:rPr>
  </w:style>
  <w:style w:type="character" w:customStyle="1" w:styleId="Ttulo3Car">
    <w:name w:val="Título 3 Car"/>
    <w:basedOn w:val="Fuentedeprrafopredeter"/>
    <w:link w:val="Ttulo3"/>
    <w:uiPriority w:val="9"/>
    <w:rsid w:val="00407D4E"/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paragraph" w:styleId="Textoindependiente">
    <w:name w:val="Body Text"/>
    <w:basedOn w:val="Normal"/>
    <w:link w:val="TextoindependienteCar"/>
    <w:autoRedefine/>
    <w:uiPriority w:val="1"/>
    <w:unhideWhenUsed/>
    <w:qFormat/>
    <w:rsid w:val="004C4F85"/>
    <w:pPr>
      <w:widowControl w:val="0"/>
      <w:autoSpaceDE w:val="0"/>
      <w:autoSpaceDN w:val="0"/>
      <w:jc w:val="both"/>
    </w:pPr>
    <w:rPr>
      <w:rFonts w:ascii="Arial" w:eastAsia="Arial" w:hAnsi="Arial" w:cs="Arial"/>
      <w:b/>
      <w:color w:val="000000" w:themeColor="text1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4F85"/>
    <w:rPr>
      <w:rFonts w:ascii="Arial" w:eastAsia="Arial" w:hAnsi="Arial" w:cs="Arial"/>
      <w:b/>
      <w:color w:val="000000" w:themeColor="text1"/>
      <w:lang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6D8F"/>
  </w:style>
  <w:style w:type="paragraph" w:styleId="Piedepgina">
    <w:name w:val="footer"/>
    <w:basedOn w:val="Normal"/>
    <w:link w:val="Piedepgina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D8F"/>
  </w:style>
  <w:style w:type="paragraph" w:styleId="NormalWeb">
    <w:name w:val="Normal (Web)"/>
    <w:basedOn w:val="Normal"/>
    <w:uiPriority w:val="99"/>
    <w:unhideWhenUsed/>
    <w:rsid w:val="00286D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Fuerte">
    <w:name w:val="Strong"/>
    <w:basedOn w:val="Fuentedeprrafopredeter"/>
    <w:uiPriority w:val="22"/>
    <w:qFormat/>
    <w:rsid w:val="00286D8F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286D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igis3.eu" TargetMode="External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Letter-DIGIS3-en-26-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García Vicente</dc:creator>
  <cp:keywords/>
  <dc:description/>
  <cp:lastModifiedBy>RAQUEL GARCÍA VICENTE</cp:lastModifiedBy>
  <cp:revision>1</cp:revision>
  <dcterms:created xsi:type="dcterms:W3CDTF">2026-10-07T06:44:00Z</dcterms:created>
  <dcterms:modified xsi:type="dcterms:W3CDTF">2026-10-07T06:45:00Z</dcterms:modified>
</cp:coreProperties>
</file>