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F14E6" w14:textId="3D36C350" w:rsidR="0002630D" w:rsidRPr="00551255" w:rsidRDefault="00D977EA" w:rsidP="00551255">
      <w:pPr>
        <w:pStyle w:val="Ttulo1"/>
      </w:pPr>
      <w:bookmarkStart w:id="0" w:name="_Toc24087631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176B6C" wp14:editId="391E7573">
                <wp:simplePos x="0" y="0"/>
                <wp:positionH relativeFrom="margin">
                  <wp:posOffset>4261486</wp:posOffset>
                </wp:positionH>
                <wp:positionV relativeFrom="paragraph">
                  <wp:posOffset>1470660</wp:posOffset>
                </wp:positionV>
                <wp:extent cx="1977390" cy="638175"/>
                <wp:effectExtent l="0" t="0" r="0" b="0"/>
                <wp:wrapNone/>
                <wp:docPr id="1838617239" name="Cuadro de texto 1838617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739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189093" w14:textId="3282C3D7" w:rsidR="00551255" w:rsidRPr="00551255" w:rsidRDefault="00D977EA" w:rsidP="00551255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Centro Europeo de Innovación Digital </w:t>
                            </w:r>
                            <w:r w:rsidR="00551255" w:rsidRPr="00551255">
                              <w:rPr>
                                <w:rFonts w:ascii="Arial" w:hAnsi="Arial" w:cs="Arial"/>
                              </w:rPr>
                              <w:t>(EDIH)</w:t>
                            </w:r>
                          </w:p>
                          <w:p w14:paraId="516F1F8F" w14:textId="77777777" w:rsidR="00551255" w:rsidRPr="00551255" w:rsidRDefault="00551255" w:rsidP="0055125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A33FF"/>
                              </w:rPr>
                            </w:pPr>
                            <w:r w:rsidRPr="00551255">
                              <w:rPr>
                                <w:rFonts w:ascii="Arial" w:hAnsi="Arial" w:cs="Arial"/>
                                <w:b/>
                                <w:bCs/>
                                <w:color w:val="0A33FF"/>
                              </w:rPr>
                              <w:t>digis3.eu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76B6C" id="_x0000_t202" coordsize="21600,21600" o:spt="202" path="m,l,21600r21600,l21600,xe">
                <v:stroke joinstyle="miter"/>
                <v:path gradientshapeok="t" o:connecttype="rect"/>
              </v:shapetype>
              <v:shape id="Cuadro de texto 1838617239" o:spid="_x0000_s1026" type="#_x0000_t202" style="position:absolute;left:0;text-align:left;margin-left:335.55pt;margin-top:115.8pt;width:155.7pt;height:50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" filled="f" stroked="f" strokeweight=".5pt">
                <v:textbox>
                  <w:txbxContent>
                    <w:p w14:paraId="28189093" w14:textId="3282C3D7" w:rsidR="00551255" w:rsidRPr="00551255" w:rsidRDefault="00D977EA" w:rsidP="00551255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Centro Europeo de Innovación Digital </w:t>
                      </w:r>
                      <w:r w:rsidR="00551255" w:rsidRPr="00551255">
                        <w:rPr>
                          <w:rFonts w:ascii="Arial" w:hAnsi="Arial" w:cs="Arial"/>
                        </w:rPr>
                        <w:t>(EDIH)</w:t>
                      </w:r>
                    </w:p>
                    <w:p w14:paraId="516F1F8F" w14:textId="77777777" w:rsidR="00551255" w:rsidRPr="00551255" w:rsidRDefault="00551255" w:rsidP="00551255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color w:val="0A33FF"/>
                        </w:rPr>
                      </w:pPr>
                      <w:r w:rsidRPr="00551255">
                        <w:rPr>
                          <w:rFonts w:ascii="Arial" w:hAnsi="Arial" w:cs="Arial"/>
                          <w:b/>
                          <w:bCs/>
                          <w:color w:val="0A33FF"/>
                        </w:rPr>
                        <w:t>digis3.eu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8BD469" wp14:editId="5554D8A6">
                <wp:simplePos x="0" y="0"/>
                <wp:positionH relativeFrom="margin">
                  <wp:posOffset>1080135</wp:posOffset>
                </wp:positionH>
                <wp:positionV relativeFrom="paragraph">
                  <wp:posOffset>9671685</wp:posOffset>
                </wp:positionV>
                <wp:extent cx="5372100" cy="722630"/>
                <wp:effectExtent l="0" t="0" r="0" b="1270"/>
                <wp:wrapNone/>
                <wp:docPr id="81226377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22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75E645" w14:textId="3E98CC9B" w:rsidR="000247D8" w:rsidRPr="00BE3CDE" w:rsidRDefault="00D977EA" w:rsidP="000247D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977E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Proyecto n.º 101256747. Financiado por la Unión Europea. No obstante, los puntos de vista y opiniones expresados son únicamente los de sus autores y no reflejan necesariamente los de la Unión Europea ni los de la autoridad otorgante. Ni la Unión Europea ni la autoridad otorgante pueden ser consideradas responsables de los mismos.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BD469" id="Cuadro de texto 1" o:spid="_x0000_s1027" type="#_x0000_t202" style="position:absolute;left:0;text-align:left;margin-left:85.05pt;margin-top:761.55pt;width:423pt;height:56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" filled="f" stroked="f" strokeweight=".5pt">
                <v:textbox>
                  <w:txbxContent>
                    <w:p w14:paraId="3275E645" w14:textId="3E98CC9B" w:rsidR="000247D8" w:rsidRPr="00BE3CDE" w:rsidRDefault="00D977EA" w:rsidP="000247D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D977EA">
                        <w:rPr>
                          <w:rFonts w:ascii="Arial" w:hAnsi="Arial" w:cs="Arial"/>
                          <w:sz w:val="20"/>
                          <w:szCs w:val="20"/>
                        </w:rPr>
                        <w:t>Proyecto n.º 101256747. Financiado por la Unión Europea. No obstante, los puntos de vista y opiniones expresados son únicamente los de sus autores y no reflejan necesariamente los de la Unión Europea ni los de la autoridad otorgante. Ni la Unión Europea ni la autoridad otorgante pueden ser consideradas responsables de los mismos.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E3CDE">
        <w:rPr>
          <w:noProof/>
        </w:rPr>
        <w:drawing>
          <wp:anchor distT="0" distB="0" distL="114300" distR="114300" simplePos="0" relativeHeight="251668480" behindDoc="0" locked="0" layoutInCell="1" allowOverlap="1" wp14:anchorId="7BD1A9C1" wp14:editId="3A2DE2A2">
            <wp:simplePos x="0" y="0"/>
            <wp:positionH relativeFrom="margin">
              <wp:posOffset>60960</wp:posOffset>
            </wp:positionH>
            <wp:positionV relativeFrom="paragraph">
              <wp:posOffset>9662161</wp:posOffset>
            </wp:positionV>
            <wp:extent cx="695055" cy="697652"/>
            <wp:effectExtent l="0" t="0" r="0" b="7620"/>
            <wp:wrapNone/>
            <wp:docPr id="634171456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13808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896" cy="698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1255">
        <w:rPr>
          <w:noProof/>
        </w:rPr>
        <w:drawing>
          <wp:anchor distT="0" distB="0" distL="114300" distR="114300" simplePos="0" relativeHeight="251673600" behindDoc="0" locked="0" layoutInCell="1" allowOverlap="1" wp14:anchorId="1F4C8F94" wp14:editId="09900476">
            <wp:simplePos x="0" y="0"/>
            <wp:positionH relativeFrom="margin">
              <wp:align>left</wp:align>
            </wp:positionH>
            <wp:positionV relativeFrom="paragraph">
              <wp:posOffset>908050</wp:posOffset>
            </wp:positionV>
            <wp:extent cx="2779395" cy="1162050"/>
            <wp:effectExtent l="0" t="0" r="1905" b="0"/>
            <wp:wrapThrough wrapText="bothSides">
              <wp:wrapPolygon edited="0">
                <wp:start x="4886" y="0"/>
                <wp:lineTo x="0" y="708"/>
                <wp:lineTo x="0" y="13456"/>
                <wp:lineTo x="1332" y="15934"/>
                <wp:lineTo x="4145" y="16997"/>
                <wp:lineTo x="4145" y="21246"/>
                <wp:lineTo x="18950" y="21246"/>
                <wp:lineTo x="19246" y="21246"/>
                <wp:lineTo x="19542" y="18413"/>
                <wp:lineTo x="19394" y="16997"/>
                <wp:lineTo x="21467" y="16643"/>
                <wp:lineTo x="21467" y="10269"/>
                <wp:lineTo x="7846" y="5666"/>
                <wp:lineTo x="6218" y="0"/>
                <wp:lineTo x="4886" y="0"/>
              </wp:wrapPolygon>
            </wp:wrapThrough>
            <wp:docPr id="1186305400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305400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323" cy="1169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125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E49888" wp14:editId="0C2E3224">
                <wp:simplePos x="0" y="0"/>
                <wp:positionH relativeFrom="margin">
                  <wp:align>left</wp:align>
                </wp:positionH>
                <wp:positionV relativeFrom="paragraph">
                  <wp:posOffset>5033010</wp:posOffset>
                </wp:positionV>
                <wp:extent cx="5701665" cy="705485"/>
                <wp:effectExtent l="0" t="0" r="0" b="0"/>
                <wp:wrapNone/>
                <wp:docPr id="589466590" name="Cuadro de texto 589466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1665" cy="705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D55E5C" w14:textId="46861376" w:rsidR="00551255" w:rsidRPr="00551255" w:rsidRDefault="00D977EA" w:rsidP="00551255">
                            <w:pPr>
                              <w:rPr>
                                <w:rFonts w:ascii="Arial" w:hAnsi="Arial" w:cs="Arial"/>
                                <w:color w:val="595959" w:themeColor="text1" w:themeTint="A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56"/>
                                <w:szCs w:val="56"/>
                              </w:rPr>
                              <w:t>Ejemplo subtítulo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49888" id="Cuadro de texto 589466590" o:spid="_x0000_s1028" type="#_x0000_t202" style="position:absolute;left:0;text-align:left;margin-left:0;margin-top:396.3pt;width:448.95pt;height:55.5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" filled="f" stroked="f" strokeweight=".5pt">
                <v:textbox>
                  <w:txbxContent>
                    <w:p w14:paraId="27D55E5C" w14:textId="46861376" w:rsidR="00551255" w:rsidRPr="00551255" w:rsidRDefault="00D977EA" w:rsidP="00551255">
                      <w:pPr>
                        <w:rPr>
                          <w:rFonts w:ascii="Arial" w:hAnsi="Arial" w:cs="Arial"/>
                          <w:color w:val="595959" w:themeColor="text1" w:themeTint="A6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56"/>
                          <w:szCs w:val="56"/>
                        </w:rPr>
                        <w:t>Ejemplo subtítulo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25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CB7BE3" wp14:editId="1822C47C">
                <wp:simplePos x="0" y="0"/>
                <wp:positionH relativeFrom="margin">
                  <wp:align>left</wp:align>
                </wp:positionH>
                <wp:positionV relativeFrom="paragraph">
                  <wp:posOffset>4128135</wp:posOffset>
                </wp:positionV>
                <wp:extent cx="5638800" cy="1036955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036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64E93B" w14:textId="362D8DC3" w:rsidR="0002630D" w:rsidRPr="00551255" w:rsidRDefault="00D977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00"/>
                                <w:szCs w:val="100"/>
                              </w:rPr>
                              <w:t>Ejemplo título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B7BE3" id="Cuadro de texto 14" o:spid="_x0000_s1029" type="#_x0000_t202" style="position:absolute;left:0;text-align:left;margin-left:0;margin-top:325.05pt;width:444pt;height:81.6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" filled="f" stroked="f" strokeweight=".5pt">
                <v:textbox>
                  <w:txbxContent>
                    <w:p w14:paraId="5364E93B" w14:textId="362D8DC3" w:rsidR="0002630D" w:rsidRPr="00551255" w:rsidRDefault="00D977EA">
                      <w:pPr>
                        <w:rPr>
                          <w:rFonts w:ascii="Arial" w:hAnsi="Arial" w:cs="Arial"/>
                          <w:b/>
                          <w:bCs/>
                          <w:sz w:val="100"/>
                          <w:szCs w:val="1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00"/>
                          <w:szCs w:val="100"/>
                        </w:rPr>
                        <w:t>Ejemplo título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47D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E17B1" wp14:editId="682F6CFD">
                <wp:simplePos x="0" y="0"/>
                <wp:positionH relativeFrom="page">
                  <wp:posOffset>10633</wp:posOffset>
                </wp:positionH>
                <wp:positionV relativeFrom="paragraph">
                  <wp:posOffset>-640346</wp:posOffset>
                </wp:positionV>
                <wp:extent cx="7538085" cy="10380345"/>
                <wp:effectExtent l="0" t="0" r="5715" b="1905"/>
                <wp:wrapNone/>
                <wp:docPr id="1362832111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8085" cy="10380345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C612D8" w14:textId="77777777" w:rsidR="0002630D" w:rsidRPr="0002630D" w:rsidRDefault="0002630D">
                            <w:pPr>
                              <w:pStyle w:val="Sinespaciado"/>
                              <w:spacing w:after="120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  <w:lang w:val="es-ES"/>
                              </w:rPr>
                            </w:pPr>
                          </w:p>
                          <w:p w14:paraId="32CDEFA4" w14:textId="77777777" w:rsidR="0002630D" w:rsidRPr="0002630D" w:rsidRDefault="0002630D">
                            <w:pPr>
                              <w:pStyle w:val="Sinespaciado"/>
                              <w:rPr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E17B1" id="Rectángulo 33" o:spid="_x0000_s1030" style="position:absolute;left:0;text-align:left;margin-left:.85pt;margin-top:-50.4pt;width:593.55pt;height:817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" stroked="f" strokeweight="1pt">
                <v:fill r:id="rId13" o:title="" recolor="t" rotate="t" type="frame"/>
                <v:textbox inset="36pt,1in,1in,208.8pt">
                  <w:txbxContent>
                    <w:p w14:paraId="7DC612D8" w14:textId="77777777" w:rsidR="0002630D" w:rsidRPr="0002630D" w:rsidRDefault="0002630D">
                      <w:pPr>
                        <w:pStyle w:val="Sinespaciado"/>
                        <w:spacing w:after="120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84"/>
                          <w:szCs w:val="84"/>
                          <w:lang w:val="es-ES"/>
                        </w:rPr>
                      </w:pPr>
                    </w:p>
                    <w:p w14:paraId="32CDEFA4" w14:textId="77777777" w:rsidR="0002630D" w:rsidRPr="0002630D" w:rsidRDefault="0002630D">
                      <w:pPr>
                        <w:pStyle w:val="Sinespaciado"/>
                        <w:rPr>
                          <w:color w:val="FFFFFF" w:themeColor="background1"/>
                          <w:sz w:val="28"/>
                          <w:szCs w:val="28"/>
                          <w:lang w:val="es-ES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sdt>
        <w:sdtPr>
          <w:id w:val="-837075048"/>
          <w:docPartObj>
            <w:docPartGallery w:val="Cover Pages"/>
            <w:docPartUnique/>
          </w:docPartObj>
        </w:sdtPr>
        <w:sdtContent>
          <w:r w:rsidR="0002630D">
            <w:br w:type="page"/>
          </w:r>
        </w:sdtContent>
      </w:sdt>
      <w:bookmarkEnd w:id="0"/>
    </w:p>
    <w:p w14:paraId="4721A355" w14:textId="77777777" w:rsidR="00FB4AD9" w:rsidRPr="00551255" w:rsidRDefault="00FB4AD9" w:rsidP="00551255">
      <w:pPr>
        <w:pStyle w:val="Ttulo1"/>
      </w:pPr>
    </w:p>
    <w:bookmarkStart w:id="1" w:name="_Toc240876311" w:displacedByCustomXml="next"/>
    <w:sdt>
      <w:sdtPr>
        <w:rPr>
          <w:rFonts w:eastAsiaTheme="minorHAnsi" w:cstheme="minorBidi"/>
          <w:b w:val="0"/>
          <w:color w:val="auto"/>
          <w:sz w:val="24"/>
          <w:szCs w:val="24"/>
          <w:u w:val="none"/>
        </w:rPr>
        <w:id w:val="-1059169971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083BD62" w14:textId="7D470097" w:rsidR="00FB4AD9" w:rsidRPr="00D977EA" w:rsidRDefault="00D977EA" w:rsidP="00551255">
          <w:pPr>
            <w:pStyle w:val="Ttulo1"/>
            <w:rPr>
              <w:rFonts w:ascii="Arial" w:hAnsi="Arial" w:cs="Arial"/>
              <w:color w:val="0A33FF"/>
              <w:sz w:val="48"/>
              <w:szCs w:val="48"/>
            </w:rPr>
          </w:pPr>
          <w:r w:rsidRPr="00D977EA">
            <w:rPr>
              <w:rFonts w:ascii="Arial" w:hAnsi="Arial" w:cs="Arial"/>
              <w:color w:val="0A33FF"/>
              <w:sz w:val="48"/>
              <w:szCs w:val="48"/>
            </w:rPr>
            <w:t>ÍNDICE</w:t>
          </w:r>
          <w:bookmarkEnd w:id="1"/>
        </w:p>
        <w:p w14:paraId="090539B6" w14:textId="77777777" w:rsidR="00551255" w:rsidRPr="00551255" w:rsidRDefault="00551255" w:rsidP="00551255"/>
        <w:p w14:paraId="00382BB1" w14:textId="1DBF83AC" w:rsidR="00D977EA" w:rsidRDefault="00FB4AD9" w:rsidP="00D977EA">
          <w:pPr>
            <w:pStyle w:val="TDC1"/>
            <w:rPr>
              <w:rFonts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05F0D748" w14:textId="435A7916" w:rsidR="00D977EA" w:rsidRDefault="00D977EA">
          <w:pPr>
            <w:pStyle w:val="TDC1"/>
            <w:rPr>
              <w:rFonts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hyperlink w:anchor="_Toc240876312" w:history="1">
            <w:r w:rsidRPr="0046780A">
              <w:rPr>
                <w:rStyle w:val="Hipervnculo"/>
              </w:rPr>
              <w:t>Título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_Toc240876312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037F9E8F" w14:textId="49287796" w:rsidR="00D977EA" w:rsidRDefault="00D977EA">
          <w:pPr>
            <w:pStyle w:val="TDC2"/>
            <w:tabs>
              <w:tab w:val="right" w:leader="dot" w:pos="9623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76313" w:history="1">
            <w:r w:rsidRPr="0046780A">
              <w:rPr>
                <w:rStyle w:val="Hipervnculo"/>
                <w:noProof/>
              </w:rPr>
              <w:t>Título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_Toc240876313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274AE" w14:textId="4F7A87D7" w:rsidR="00D977EA" w:rsidRDefault="00D977EA">
          <w:pPr>
            <w:pStyle w:val="TDC3"/>
            <w:tabs>
              <w:tab w:val="right" w:leader="dot" w:pos="9623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76314" w:history="1">
            <w:r w:rsidRPr="0046780A">
              <w:rPr>
                <w:rStyle w:val="Hipervnculo"/>
                <w:noProof/>
              </w:rPr>
              <w:t>Título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_Toc240876314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F8EBF" w14:textId="5D7308A0" w:rsidR="00FB4AD9" w:rsidRDefault="00FB4AD9">
          <w:r>
            <w:rPr>
              <w:b/>
              <w:bCs/>
            </w:rPr>
            <w:fldChar w:fldCharType="end"/>
          </w:r>
        </w:p>
      </w:sdtContent>
    </w:sdt>
    <w:p w14:paraId="70C3FD8A" w14:textId="77777777" w:rsidR="00FB4AD9" w:rsidRPr="00FB4AD9" w:rsidRDefault="00FB4AD9" w:rsidP="00FB4AD9">
      <w:pPr>
        <w:rPr>
          <w:rFonts w:ascii="Arial" w:hAnsi="Arial"/>
          <w:b/>
          <w:sz w:val="40"/>
        </w:rPr>
      </w:pPr>
      <w:r>
        <w:br w:type="page"/>
      </w:r>
    </w:p>
    <w:p w14:paraId="29E29444" w14:textId="77777777" w:rsidR="00FB4AD9" w:rsidRDefault="00FB4AD9">
      <w:pPr>
        <w:rPr>
          <w:rFonts w:ascii="Arial" w:hAnsi="Arial"/>
          <w:b/>
          <w:sz w:val="40"/>
        </w:rPr>
      </w:pPr>
    </w:p>
    <w:p w14:paraId="745EB55D" w14:textId="77777777" w:rsidR="00FB4AD9" w:rsidRDefault="00FB4AD9" w:rsidP="00FB4AD9">
      <w:pPr>
        <w:pStyle w:val="titulo1"/>
      </w:pPr>
    </w:p>
    <w:p w14:paraId="7060A79E" w14:textId="77777777" w:rsidR="00FB4AD9" w:rsidRDefault="00FB4AD9" w:rsidP="00FB4AD9">
      <w:pPr>
        <w:pStyle w:val="titulo1"/>
      </w:pPr>
    </w:p>
    <w:p w14:paraId="470B5BE6" w14:textId="213BF722" w:rsidR="00FB4AD9" w:rsidRPr="00FB4AD9" w:rsidRDefault="00FB4AD9" w:rsidP="00FB4AD9">
      <w:pPr>
        <w:pStyle w:val="titulo1"/>
        <w:outlineLvl w:val="0"/>
      </w:pPr>
      <w:bookmarkStart w:id="2" w:name="_Toc240876312"/>
      <w:r w:rsidRPr="00FB4AD9">
        <w:t>T</w:t>
      </w:r>
      <w:r w:rsidR="00D977EA">
        <w:t>ítulo</w:t>
      </w:r>
      <w:r w:rsidRPr="00FB4AD9">
        <w:t xml:space="preserve"> 1</w:t>
      </w:r>
      <w:bookmarkEnd w:id="2"/>
    </w:p>
    <w:p w14:paraId="19D15801" w14:textId="0B767838" w:rsidR="00FB4AD9" w:rsidRPr="00FB4AD9" w:rsidRDefault="00FB4AD9" w:rsidP="00FB4AD9">
      <w:pPr>
        <w:pStyle w:val="titulo2"/>
        <w:outlineLvl w:val="1"/>
      </w:pPr>
      <w:bookmarkStart w:id="3" w:name="_Toc240876313"/>
      <w:r w:rsidRPr="00FB4AD9">
        <w:t>T</w:t>
      </w:r>
      <w:r w:rsidR="00D977EA">
        <w:t>ítulo</w:t>
      </w:r>
      <w:r w:rsidRPr="00FB4AD9">
        <w:t xml:space="preserve"> 2</w:t>
      </w:r>
      <w:bookmarkEnd w:id="3"/>
    </w:p>
    <w:p w14:paraId="0F29E2DA" w14:textId="046FA8BA" w:rsidR="00551255" w:rsidRDefault="00FB4AD9" w:rsidP="00FB4AD9">
      <w:pPr>
        <w:pStyle w:val="titulo3"/>
        <w:outlineLvl w:val="2"/>
      </w:pPr>
      <w:bookmarkStart w:id="4" w:name="_Toc240876314"/>
      <w:r w:rsidRPr="00FB4AD9">
        <w:t>T</w:t>
      </w:r>
      <w:r w:rsidR="00D977EA">
        <w:t>ítulo</w:t>
      </w:r>
      <w:r w:rsidRPr="00FB4AD9">
        <w:t xml:space="preserve"> 3</w:t>
      </w:r>
      <w:bookmarkEnd w:id="4"/>
    </w:p>
    <w:p w14:paraId="54F0796B" w14:textId="77777777" w:rsidR="00551255" w:rsidRDefault="00551255" w:rsidP="00FB4AD9">
      <w:pPr>
        <w:pStyle w:val="titulo3"/>
        <w:outlineLvl w:val="2"/>
      </w:pPr>
    </w:p>
    <w:p w14:paraId="286EEEDD" w14:textId="7F21CA70" w:rsidR="00FB4AD9" w:rsidRPr="00551255" w:rsidRDefault="00D977EA" w:rsidP="005512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Estilo de párrafo normal</w:t>
      </w:r>
      <w:r w:rsidR="00FB4AD9" w:rsidRPr="00551255">
        <w:rPr>
          <w:rFonts w:ascii="Arial" w:hAnsi="Arial" w:cs="Arial"/>
          <w:sz w:val="22"/>
          <w:szCs w:val="22"/>
        </w:rPr>
        <w:br w:type="page"/>
      </w:r>
    </w:p>
    <w:p w14:paraId="42CE6AD4" w14:textId="77777777" w:rsidR="00F3187C" w:rsidRPr="000247D8" w:rsidRDefault="00FB4AD9" w:rsidP="000247D8">
      <w:pPr>
        <w:pStyle w:val="titulo3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6268A9A" wp14:editId="4F3C3D52">
                <wp:simplePos x="0" y="0"/>
                <wp:positionH relativeFrom="margin">
                  <wp:posOffset>-748665</wp:posOffset>
                </wp:positionH>
                <wp:positionV relativeFrom="paragraph">
                  <wp:posOffset>-1108709</wp:posOffset>
                </wp:positionV>
                <wp:extent cx="7592060" cy="10039350"/>
                <wp:effectExtent l="0" t="0" r="27940" b="19050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2060" cy="10039350"/>
                        </a:xfrm>
                        <a:prstGeom prst="rect">
                          <a:avLst/>
                        </a:prstGeom>
                        <a:solidFill>
                          <a:srgbClr val="1E22FD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18FE7" id="Rectángulo 22" o:spid="_x0000_s1026" style="position:absolute;margin-left:-58.95pt;margin-top:-87.3pt;width:597.8pt;height:790.5pt;z-index:-251653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" fillcolor="#1e22fd" strokecolor="#1f3763 [1604]" strokeweight="1pt">
                <w10:wrap anchorx="margin"/>
              </v:rect>
            </w:pict>
          </mc:Fallback>
        </mc:AlternateContent>
      </w:r>
    </w:p>
    <w:p w14:paraId="03E518FE" w14:textId="77777777" w:rsidR="00FF74B0" w:rsidRDefault="000247D8">
      <w:r>
        <w:rPr>
          <w:noProof/>
        </w:rPr>
        <w:drawing>
          <wp:anchor distT="0" distB="0" distL="114300" distR="114300" simplePos="0" relativeHeight="251665408" behindDoc="0" locked="0" layoutInCell="1" allowOverlap="1" wp14:anchorId="5D8CC108" wp14:editId="20A8AB90">
            <wp:simplePos x="0" y="0"/>
            <wp:positionH relativeFrom="margin">
              <wp:posOffset>962025</wp:posOffset>
            </wp:positionH>
            <wp:positionV relativeFrom="margin">
              <wp:posOffset>2715895</wp:posOffset>
            </wp:positionV>
            <wp:extent cx="4058920" cy="1699260"/>
            <wp:effectExtent l="0" t="0" r="0" b="0"/>
            <wp:wrapSquare wrapText="bothSides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892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F74B0" w:rsidSect="00BF098C">
      <w:headerReference w:type="default" r:id="rId15"/>
      <w:footerReference w:type="default" r:id="rId16"/>
      <w:pgSz w:w="11901" w:h="16840"/>
      <w:pgMar w:top="54" w:right="1134" w:bottom="1236" w:left="1134" w:header="0" w:footer="420" w:gutter="0"/>
      <w:pgNumType w:start="0"/>
      <w:cols w:space="708"/>
      <w:titlePg/>
      <w:docGrid w:linePitch="326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C8468" w14:textId="77777777" w:rsidR="003A0913" w:rsidRDefault="003A0913" w:rsidP="00286D8F">
      <w:r>
        <w:separator/>
      </w:r>
    </w:p>
  </w:endnote>
  <w:endnote w:type="continuationSeparator" w:id="0">
    <w:p w14:paraId="0AC83F19" w14:textId="77777777" w:rsidR="003A0913" w:rsidRDefault="003A0913" w:rsidP="00286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Bold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77DD0" w14:textId="5533A2F4" w:rsidR="00286D8F" w:rsidRPr="00FB3A15" w:rsidRDefault="00D977EA" w:rsidP="00FB3A15">
    <w:pPr>
      <w:pStyle w:val="NormalWeb"/>
      <w:spacing w:before="75" w:beforeAutospacing="0" w:after="0" w:afterAutospacing="0"/>
      <w:rPr>
        <w:color w:val="000000" w:themeColor="text1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4270C8B" wp14:editId="1EC2C500">
              <wp:simplePos x="0" y="0"/>
              <wp:positionH relativeFrom="column">
                <wp:posOffset>413385</wp:posOffset>
              </wp:positionH>
              <wp:positionV relativeFrom="paragraph">
                <wp:posOffset>-274955</wp:posOffset>
              </wp:positionV>
              <wp:extent cx="6219825" cy="571500"/>
              <wp:effectExtent l="0" t="0" r="0" b="0"/>
              <wp:wrapNone/>
              <wp:docPr id="1726495510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9825" cy="571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A7649D1" w14:textId="5490364F" w:rsidR="000247D8" w:rsidRPr="00BE3CDE" w:rsidRDefault="00D977EA" w:rsidP="00D977EA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</w:pPr>
                          <w:r w:rsidRPr="00D977EA">
                            <w:rPr>
                              <w:sz w:val="20"/>
                              <w:szCs w:val="20"/>
                            </w:rPr>
                            <w:t>Proyecto n.º 101256747. Financiado por la Unión Europea. No obstante, los puntos de vista y opiniones expresados son únicamente los de sus autores y no reflejan necesariamente los de la Unión Europea ni los de la autoridad otorgante. Ni la Unión Europea ni la autoridad otorgante pueden ser consideradas responsables de los mismos.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270C8B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32.55pt;margin-top:-21.65pt;width:489.7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" filled="f" stroked="f" strokeweight=".5pt">
              <v:textbox>
                <w:txbxContent>
                  <w:p w14:paraId="3A7649D1" w14:textId="5490364F" w:rsidR="000247D8" w:rsidRPr="00BE3CDE" w:rsidRDefault="00D977EA" w:rsidP="00D977EA">
                    <w:pPr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</w:pPr>
                    <w:r w:rsidRPr="00D977EA">
                      <w:rPr>
                        <w:sz w:val="20"/>
                        <w:szCs w:val="20"/>
                      </w:rPr>
                      <w:t>Proyecto n.º 101256747. Financiado por la Unión Europea. No obstante, los puntos de vista y opiniones expresados son únicamente los de sus autores y no reflejan necesariamente los de la Unión Europea ni los de la autoridad otorgante. Ni la Unión Europea ni la autoridad otorgante pueden ser consideradas responsables de los mismos.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0" locked="0" layoutInCell="1" allowOverlap="1" wp14:anchorId="40965A55" wp14:editId="38FF5F74">
          <wp:simplePos x="0" y="0"/>
          <wp:positionH relativeFrom="margin">
            <wp:posOffset>-400050</wp:posOffset>
          </wp:positionH>
          <wp:positionV relativeFrom="paragraph">
            <wp:posOffset>-317500</wp:posOffset>
          </wp:positionV>
          <wp:extent cx="619125" cy="621030"/>
          <wp:effectExtent l="0" t="0" r="9525" b="7620"/>
          <wp:wrapNone/>
          <wp:docPr id="1870138086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0138086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21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582FB" w14:textId="77777777" w:rsidR="003A0913" w:rsidRDefault="003A0913" w:rsidP="00286D8F">
      <w:r>
        <w:separator/>
      </w:r>
    </w:p>
  </w:footnote>
  <w:footnote w:type="continuationSeparator" w:id="0">
    <w:p w14:paraId="5D13EE17" w14:textId="77777777" w:rsidR="003A0913" w:rsidRDefault="003A0913" w:rsidP="00286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2403" w14:textId="77777777" w:rsidR="00286D8F" w:rsidRDefault="00286D8F" w:rsidP="00286D8F">
    <w:pPr>
      <w:pStyle w:val="NormalWeb"/>
      <w:spacing w:before="75" w:beforeAutospacing="0" w:after="0" w:afterAutospacing="0"/>
      <w:rPr>
        <w:rFonts w:ascii="Arial" w:hAnsi="Arial" w:cs="Arial"/>
        <w:b/>
        <w:bCs/>
        <w:color w:val="0933FF"/>
        <w:sz w:val="20"/>
        <w:szCs w:val="20"/>
      </w:rPr>
    </w:pPr>
  </w:p>
  <w:p w14:paraId="426089B1" w14:textId="7E3DA57D" w:rsidR="00F3187C" w:rsidRDefault="00B35DE8" w:rsidP="00F3187C">
    <w:pPr>
      <w:pStyle w:val="NormalWeb"/>
      <w:spacing w:before="75" w:beforeAutospacing="0" w:after="0" w:afterAutospacing="0"/>
      <w:jc w:val="right"/>
      <w:rPr>
        <w:rFonts w:ascii="Arial" w:hAnsi="Arial" w:cs="Arial"/>
        <w:b/>
        <w:bCs/>
        <w:color w:val="0933FF"/>
        <w:sz w:val="16"/>
        <w:szCs w:val="16"/>
      </w:rPr>
    </w:pPr>
    <w:r>
      <w:rPr>
        <w:rFonts w:ascii="Arial" w:hAnsi="Arial" w:cs="Arial"/>
        <w:b/>
        <w:bCs/>
        <w:noProof/>
        <w:color w:val="000000"/>
        <w:sz w:val="16"/>
        <w:szCs w:val="16"/>
      </w:rPr>
      <w:drawing>
        <wp:anchor distT="0" distB="0" distL="114300" distR="114300" simplePos="0" relativeHeight="251659264" behindDoc="0" locked="0" layoutInCell="1" allowOverlap="1" wp14:anchorId="6AE43C9D" wp14:editId="50F651D0">
          <wp:simplePos x="0" y="0"/>
          <wp:positionH relativeFrom="margin">
            <wp:posOffset>-20955</wp:posOffset>
          </wp:positionH>
          <wp:positionV relativeFrom="margin">
            <wp:posOffset>-647700</wp:posOffset>
          </wp:positionV>
          <wp:extent cx="777875" cy="344170"/>
          <wp:effectExtent l="0" t="0" r="0" b="0"/>
          <wp:wrapSquare wrapText="bothSides"/>
          <wp:docPr id="20" name="Gráfico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" cy="344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187C" w:rsidRPr="00A77FAD">
      <w:rPr>
        <w:rStyle w:val="Fuerte"/>
        <w:rFonts w:ascii="Arial" w:hAnsi="Arial"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AD7F4B" wp14:editId="5EF914D8">
              <wp:simplePos x="0" y="0"/>
              <wp:positionH relativeFrom="column">
                <wp:posOffset>-793126</wp:posOffset>
              </wp:positionH>
              <wp:positionV relativeFrom="paragraph">
                <wp:posOffset>537314</wp:posOffset>
              </wp:positionV>
              <wp:extent cx="7604060" cy="0"/>
              <wp:effectExtent l="0" t="0" r="16510" b="1270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0406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8960405" id="Conector recto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45pt,42.3pt" to="536.3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" strokecolor="black [3213]" strokeweight=".5pt">
              <v:stroke joinstyle="miter"/>
            </v:line>
          </w:pict>
        </mc:Fallback>
      </mc:AlternateContent>
    </w:r>
    <w:r w:rsidR="00D977EA">
      <w:rPr>
        <w:rFonts w:ascii="Arial" w:hAnsi="Arial" w:cs="Arial"/>
        <w:b/>
        <w:bCs/>
        <w:color w:val="0933FF"/>
        <w:sz w:val="16"/>
        <w:szCs w:val="16"/>
      </w:rPr>
      <w:t xml:space="preserve">Centro </w:t>
    </w:r>
    <w:r w:rsidR="000247D8">
      <w:rPr>
        <w:rFonts w:ascii="Arial" w:hAnsi="Arial" w:cs="Arial"/>
        <w:b/>
        <w:bCs/>
        <w:color w:val="0933FF"/>
        <w:sz w:val="16"/>
        <w:szCs w:val="16"/>
      </w:rPr>
      <w:t>Europ</w:t>
    </w:r>
    <w:r w:rsidR="00D977EA">
      <w:rPr>
        <w:rFonts w:ascii="Arial" w:hAnsi="Arial" w:cs="Arial"/>
        <w:b/>
        <w:bCs/>
        <w:color w:val="0933FF"/>
        <w:sz w:val="16"/>
        <w:szCs w:val="16"/>
      </w:rPr>
      <w:t>eo de Innovación Digital</w:t>
    </w:r>
    <w:r w:rsidR="000247D8">
      <w:rPr>
        <w:rFonts w:ascii="Arial" w:hAnsi="Arial" w:cs="Arial"/>
        <w:b/>
        <w:bCs/>
        <w:color w:val="0933FF"/>
        <w:sz w:val="16"/>
        <w:szCs w:val="16"/>
      </w:rPr>
      <w:t xml:space="preserve"> (EDIH)</w:t>
    </w:r>
    <w:r w:rsidR="00F3187C" w:rsidRPr="00F3187C">
      <w:rPr>
        <w:rFonts w:ascii="Arial" w:hAnsi="Arial" w:cs="Arial"/>
        <w:b/>
        <w:bCs/>
        <w:color w:val="0933FF"/>
        <w:sz w:val="16"/>
        <w:szCs w:val="16"/>
      </w:rPr>
      <w:t xml:space="preserve"> </w:t>
    </w:r>
  </w:p>
  <w:p w14:paraId="0C8F15DC" w14:textId="77777777" w:rsidR="00B35DE8" w:rsidRDefault="00B35DE8" w:rsidP="00B35DE8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  <w:r w:rsidRPr="00F3187C">
      <w:rPr>
        <w:rFonts w:ascii="Arial" w:hAnsi="Arial" w:cs="Arial"/>
        <w:b/>
        <w:bCs/>
        <w:color w:val="000000" w:themeColor="text1"/>
        <w:sz w:val="16"/>
        <w:szCs w:val="16"/>
      </w:rPr>
      <w:t>digis3.eu</w:t>
    </w:r>
  </w:p>
  <w:p w14:paraId="68464221" w14:textId="77777777" w:rsidR="00286D8F" w:rsidRDefault="00286D8F" w:rsidP="0002630D">
    <w:pPr>
      <w:pStyle w:val="NormalWeb"/>
      <w:spacing w:before="75" w:beforeAutospacing="0" w:after="0" w:afterAutospacing="0"/>
      <w:rPr>
        <w:rStyle w:val="Fuerte"/>
        <w:rFonts w:ascii="Arial" w:hAnsi="Arial" w:cs="Arial"/>
        <w:color w:val="000000"/>
        <w:sz w:val="16"/>
        <w:szCs w:val="16"/>
      </w:rPr>
    </w:pPr>
  </w:p>
  <w:p w14:paraId="6A63E871" w14:textId="77777777" w:rsidR="00F3187C" w:rsidRPr="00A77FAD" w:rsidRDefault="00F3187C" w:rsidP="00A77FAD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73B"/>
    <w:multiLevelType w:val="multilevel"/>
    <w:tmpl w:val="F566CBA4"/>
    <w:lvl w:ilvl="0">
      <w:start w:val="7"/>
      <w:numFmt w:val="decimal"/>
      <w:lvlText w:val="%1"/>
      <w:lvlJc w:val="left"/>
      <w:pPr>
        <w:ind w:left="553" w:hanging="432"/>
        <w:jc w:val="right"/>
      </w:pPr>
      <w:rPr>
        <w:rFonts w:ascii="Arial Narrow" w:eastAsia="Arial Narrow" w:hAnsi="Arial Narrow" w:cs="Arial Narrow" w:hint="default"/>
        <w:b/>
        <w:bCs/>
        <w:color w:val="D90035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829" w:hanging="708"/>
        <w:jc w:val="right"/>
      </w:pPr>
      <w:rPr>
        <w:rFonts w:ascii="Arial" w:eastAsia="Arial" w:hAnsi="Arial" w:cs="Arial" w:hint="default"/>
        <w:b/>
        <w:bCs/>
        <w:w w:val="92"/>
        <w:sz w:val="24"/>
        <w:szCs w:val="24"/>
      </w:rPr>
    </w:lvl>
    <w:lvl w:ilvl="2">
      <w:start w:val="1"/>
      <w:numFmt w:val="bullet"/>
      <w:lvlText w:val="•"/>
      <w:lvlJc w:val="left"/>
      <w:pPr>
        <w:ind w:left="841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3">
      <w:start w:val="104"/>
      <w:numFmt w:val="bullet"/>
      <w:lvlText w:val="-"/>
      <w:lvlJc w:val="left"/>
      <w:pPr>
        <w:ind w:left="1561" w:hanging="361"/>
      </w:pPr>
      <w:rPr>
        <w:rFonts w:ascii="Helvetica" w:hAnsi="Helvetica" w:hint="default"/>
        <w:color w:val="auto"/>
        <w:w w:val="131"/>
        <w:sz w:val="20"/>
      </w:rPr>
    </w:lvl>
    <w:lvl w:ilvl="4">
      <w:start w:val="1"/>
      <w:numFmt w:val="bullet"/>
      <w:lvlText w:val="•"/>
      <w:lvlJc w:val="left"/>
      <w:pPr>
        <w:ind w:left="1540" w:hanging="425"/>
      </w:pPr>
      <w:rPr>
        <w:rFonts w:ascii="Arial" w:eastAsia="Arial" w:hAnsi="Arial" w:cs="Arial" w:hint="default"/>
        <w:w w:val="130"/>
        <w:sz w:val="20"/>
        <w:szCs w:val="20"/>
      </w:rPr>
    </w:lvl>
    <w:lvl w:ilvl="5">
      <w:start w:val="1"/>
      <w:numFmt w:val="bullet"/>
      <w:lvlText w:val="•"/>
      <w:lvlJc w:val="left"/>
      <w:pPr>
        <w:ind w:left="1540" w:hanging="4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560" w:hanging="4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24" w:hanging="4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9" w:hanging="425"/>
      </w:pPr>
      <w:rPr>
        <w:rFonts w:hint="default"/>
      </w:rPr>
    </w:lvl>
  </w:abstractNum>
  <w:abstractNum w:abstractNumId="1" w15:restartNumberingAfterBreak="0">
    <w:nsid w:val="0B5A1C3F"/>
    <w:multiLevelType w:val="multilevel"/>
    <w:tmpl w:val="6BE81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671475"/>
    <w:multiLevelType w:val="multilevel"/>
    <w:tmpl w:val="59045E8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FE13A4"/>
    <w:multiLevelType w:val="multilevel"/>
    <w:tmpl w:val="4B08FA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90B84"/>
    <w:multiLevelType w:val="multilevel"/>
    <w:tmpl w:val="D75C8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F6C4AC8"/>
    <w:multiLevelType w:val="multilevel"/>
    <w:tmpl w:val="2A4C2C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0C222CF"/>
    <w:multiLevelType w:val="multilevel"/>
    <w:tmpl w:val="0E04F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5CE91880"/>
    <w:multiLevelType w:val="multilevel"/>
    <w:tmpl w:val="E42ADF1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29C0C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216966976">
    <w:abstractNumId w:val="2"/>
  </w:num>
  <w:num w:numId="2" w16cid:durableId="2008090208">
    <w:abstractNumId w:val="0"/>
  </w:num>
  <w:num w:numId="3" w16cid:durableId="1019160642">
    <w:abstractNumId w:val="0"/>
  </w:num>
  <w:num w:numId="4" w16cid:durableId="1389836524">
    <w:abstractNumId w:val="0"/>
  </w:num>
  <w:num w:numId="5" w16cid:durableId="135757166">
    <w:abstractNumId w:val="0"/>
  </w:num>
  <w:num w:numId="6" w16cid:durableId="1804150670">
    <w:abstractNumId w:val="7"/>
  </w:num>
  <w:num w:numId="7" w16cid:durableId="959804504">
    <w:abstractNumId w:val="7"/>
  </w:num>
  <w:num w:numId="8" w16cid:durableId="640115427">
    <w:abstractNumId w:val="7"/>
  </w:num>
  <w:num w:numId="9" w16cid:durableId="900141939">
    <w:abstractNumId w:val="7"/>
  </w:num>
  <w:num w:numId="10" w16cid:durableId="1642230407">
    <w:abstractNumId w:val="7"/>
  </w:num>
  <w:num w:numId="11" w16cid:durableId="904612083">
    <w:abstractNumId w:val="6"/>
  </w:num>
  <w:num w:numId="12" w16cid:durableId="1465268246">
    <w:abstractNumId w:val="5"/>
  </w:num>
  <w:num w:numId="13" w16cid:durableId="1332486343">
    <w:abstractNumId w:val="5"/>
  </w:num>
  <w:num w:numId="14" w16cid:durableId="1399984453">
    <w:abstractNumId w:val="5"/>
  </w:num>
  <w:num w:numId="15" w16cid:durableId="977303407">
    <w:abstractNumId w:val="5"/>
  </w:num>
  <w:num w:numId="16" w16cid:durableId="618488654">
    <w:abstractNumId w:val="5"/>
  </w:num>
  <w:num w:numId="17" w16cid:durableId="363672948">
    <w:abstractNumId w:val="5"/>
  </w:num>
  <w:num w:numId="18" w16cid:durableId="901792106">
    <w:abstractNumId w:val="1"/>
  </w:num>
  <w:num w:numId="19" w16cid:durableId="1191725833">
    <w:abstractNumId w:val="1"/>
  </w:num>
  <w:num w:numId="20" w16cid:durableId="52390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08"/>
  <w:hyphenationZone w:val="425"/>
  <w:drawingGridHorizontalSpacing w:val="108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2D"/>
    <w:rsid w:val="0000395A"/>
    <w:rsid w:val="000247D8"/>
    <w:rsid w:val="0002630D"/>
    <w:rsid w:val="00026768"/>
    <w:rsid w:val="0006045D"/>
    <w:rsid w:val="000F49C9"/>
    <w:rsid w:val="00100DBD"/>
    <w:rsid w:val="00163753"/>
    <w:rsid w:val="00182EB8"/>
    <w:rsid w:val="0020297C"/>
    <w:rsid w:val="00286D8F"/>
    <w:rsid w:val="002A37C4"/>
    <w:rsid w:val="002B623A"/>
    <w:rsid w:val="002F042E"/>
    <w:rsid w:val="003021D4"/>
    <w:rsid w:val="00302F5A"/>
    <w:rsid w:val="003570AD"/>
    <w:rsid w:val="00390D83"/>
    <w:rsid w:val="003A0601"/>
    <w:rsid w:val="003A0913"/>
    <w:rsid w:val="003C6356"/>
    <w:rsid w:val="00407D4E"/>
    <w:rsid w:val="00440720"/>
    <w:rsid w:val="00445B4E"/>
    <w:rsid w:val="00451EC3"/>
    <w:rsid w:val="004A60AA"/>
    <w:rsid w:val="004C4F85"/>
    <w:rsid w:val="004C6AFD"/>
    <w:rsid w:val="004C790D"/>
    <w:rsid w:val="004D73C3"/>
    <w:rsid w:val="004E6CD4"/>
    <w:rsid w:val="00551255"/>
    <w:rsid w:val="00595D00"/>
    <w:rsid w:val="005D5F55"/>
    <w:rsid w:val="005E1ACA"/>
    <w:rsid w:val="006308BC"/>
    <w:rsid w:val="00666DF2"/>
    <w:rsid w:val="006D0C38"/>
    <w:rsid w:val="006F4E6F"/>
    <w:rsid w:val="00757307"/>
    <w:rsid w:val="00786039"/>
    <w:rsid w:val="00793F14"/>
    <w:rsid w:val="007B6700"/>
    <w:rsid w:val="00892D72"/>
    <w:rsid w:val="009273FA"/>
    <w:rsid w:val="0095687B"/>
    <w:rsid w:val="009C0FCE"/>
    <w:rsid w:val="009C53DD"/>
    <w:rsid w:val="009F365C"/>
    <w:rsid w:val="00A17564"/>
    <w:rsid w:val="00A25E17"/>
    <w:rsid w:val="00A535A1"/>
    <w:rsid w:val="00A5629C"/>
    <w:rsid w:val="00A635DA"/>
    <w:rsid w:val="00A745A9"/>
    <w:rsid w:val="00A77FAD"/>
    <w:rsid w:val="00AC12E1"/>
    <w:rsid w:val="00AE3EB5"/>
    <w:rsid w:val="00B030D7"/>
    <w:rsid w:val="00B108FC"/>
    <w:rsid w:val="00B35DE8"/>
    <w:rsid w:val="00B476D3"/>
    <w:rsid w:val="00BC264A"/>
    <w:rsid w:val="00BE133F"/>
    <w:rsid w:val="00BE3CDE"/>
    <w:rsid w:val="00BF098C"/>
    <w:rsid w:val="00C032A2"/>
    <w:rsid w:val="00C304A6"/>
    <w:rsid w:val="00CE4AF0"/>
    <w:rsid w:val="00D245B9"/>
    <w:rsid w:val="00D977EA"/>
    <w:rsid w:val="00DA0360"/>
    <w:rsid w:val="00E07F18"/>
    <w:rsid w:val="00E25CC4"/>
    <w:rsid w:val="00E65EAC"/>
    <w:rsid w:val="00EF6AB0"/>
    <w:rsid w:val="00F30B2D"/>
    <w:rsid w:val="00F3187C"/>
    <w:rsid w:val="00FB3A15"/>
    <w:rsid w:val="00FB4AD9"/>
    <w:rsid w:val="00FF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329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AD9"/>
  </w:style>
  <w:style w:type="paragraph" w:styleId="Ttulo1">
    <w:name w:val="heading 1"/>
    <w:basedOn w:val="Normal"/>
    <w:next w:val="Normal"/>
    <w:link w:val="Ttulo1Car"/>
    <w:uiPriority w:val="9"/>
    <w:qFormat/>
    <w:rsid w:val="00440720"/>
    <w:pPr>
      <w:keepNext/>
      <w:keepLines/>
      <w:spacing w:before="240" w:line="259" w:lineRule="auto"/>
      <w:jc w:val="center"/>
      <w:outlineLvl w:val="0"/>
    </w:pPr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40720"/>
    <w:pPr>
      <w:keepNext/>
      <w:keepLines/>
      <w:spacing w:before="40" w:line="259" w:lineRule="auto"/>
      <w:outlineLvl w:val="1"/>
    </w:pPr>
    <w:rPr>
      <w:rFonts w:eastAsiaTheme="majorEastAsia" w:cstheme="majorBidi"/>
      <w:b/>
      <w:color w:val="0D0D0D" w:themeColor="text1" w:themeTint="F2"/>
      <w:sz w:val="26"/>
      <w:szCs w:val="26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4C4F85"/>
    <w:pPr>
      <w:keepNext/>
      <w:keepLines/>
      <w:spacing w:before="240" w:after="240"/>
      <w:outlineLvl w:val="2"/>
    </w:pPr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2EB8"/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3">
    <w:name w:val="titulo 3"/>
    <w:basedOn w:val="Normal"/>
    <w:qFormat/>
    <w:rsid w:val="00FB4AD9"/>
    <w:rPr>
      <w:rFonts w:ascii="Arial" w:hAnsi="Arial"/>
      <w:color w:val="0A33FF"/>
    </w:rPr>
  </w:style>
  <w:style w:type="paragraph" w:customStyle="1" w:styleId="Estilo1">
    <w:name w:val="Estilo1"/>
    <w:basedOn w:val="Ttulo1"/>
    <w:qFormat/>
    <w:rsid w:val="004E6CD4"/>
    <w:pPr>
      <w:pBdr>
        <w:bottom w:val="single" w:sz="18" w:space="1" w:color="FF5549"/>
      </w:pBdr>
      <w:shd w:val="clear" w:color="auto" w:fill="FFFFFF" w:themeFill="background1"/>
      <w:spacing w:before="120" w:after="120"/>
    </w:pPr>
    <w:rPr>
      <w:rFonts w:ascii="Times New Roman" w:eastAsia="Times New Roman" w:hAnsi="Times New Roman" w:cs="Times New Roman"/>
      <w:b w:val="0"/>
      <w:color w:val="44546A" w:themeColor="text2"/>
      <w:kern w:val="28"/>
      <w:sz w:val="24"/>
      <w:szCs w:val="24"/>
      <w:lang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440720"/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440720"/>
    <w:rPr>
      <w:rFonts w:eastAsiaTheme="majorEastAsia" w:cstheme="majorBidi"/>
      <w:b/>
      <w:color w:val="0D0D0D" w:themeColor="text1" w:themeTint="F2"/>
      <w:sz w:val="26"/>
      <w:szCs w:val="26"/>
    </w:rPr>
  </w:style>
  <w:style w:type="paragraph" w:customStyle="1" w:styleId="Ntitulo1">
    <w:name w:val="N.titulo 1"/>
    <w:basedOn w:val="Ttulo1"/>
    <w:autoRedefine/>
    <w:uiPriority w:val="1"/>
    <w:qFormat/>
    <w:rsid w:val="004A60AA"/>
    <w:pPr>
      <w:ind w:left="1418" w:hanging="1134"/>
    </w:pPr>
    <w:rPr>
      <w:rFonts w:ascii="Gotham Bold" w:hAnsi="Gotham Bold" w:cs="Arial"/>
      <w:color w:val="FFFFFF" w:themeColor="background1"/>
      <w:w w:val="80"/>
      <w:sz w:val="100"/>
      <w:szCs w:val="80"/>
    </w:rPr>
  </w:style>
  <w:style w:type="character" w:customStyle="1" w:styleId="Ttulo3Car">
    <w:name w:val="Título 3 Car"/>
    <w:basedOn w:val="Fuentedeprrafopredeter"/>
    <w:link w:val="Ttulo3"/>
    <w:uiPriority w:val="9"/>
    <w:rsid w:val="00407D4E"/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paragraph" w:styleId="Textoindependiente">
    <w:name w:val="Body Text"/>
    <w:basedOn w:val="Normal"/>
    <w:link w:val="TextoindependienteCar"/>
    <w:autoRedefine/>
    <w:uiPriority w:val="1"/>
    <w:unhideWhenUsed/>
    <w:qFormat/>
    <w:rsid w:val="004C4F85"/>
    <w:pPr>
      <w:widowControl w:val="0"/>
      <w:autoSpaceDE w:val="0"/>
      <w:autoSpaceDN w:val="0"/>
      <w:jc w:val="both"/>
    </w:pPr>
    <w:rPr>
      <w:rFonts w:ascii="Arial" w:eastAsia="Arial" w:hAnsi="Arial" w:cs="Arial"/>
      <w:b/>
      <w:color w:val="000000" w:themeColor="text1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4F85"/>
    <w:rPr>
      <w:rFonts w:ascii="Arial" w:eastAsia="Arial" w:hAnsi="Arial" w:cs="Arial"/>
      <w:b/>
      <w:color w:val="000000" w:themeColor="text1"/>
      <w:lang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6D8F"/>
  </w:style>
  <w:style w:type="paragraph" w:styleId="Piedepgina">
    <w:name w:val="footer"/>
    <w:basedOn w:val="Normal"/>
    <w:link w:val="Piedepgina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D8F"/>
  </w:style>
  <w:style w:type="paragraph" w:styleId="NormalWeb">
    <w:name w:val="Normal (Web)"/>
    <w:basedOn w:val="Normal"/>
    <w:uiPriority w:val="99"/>
    <w:unhideWhenUsed/>
    <w:rsid w:val="00286D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Fuerte">
    <w:name w:val="Strong"/>
    <w:basedOn w:val="Fuentedeprrafopredeter"/>
    <w:uiPriority w:val="22"/>
    <w:qFormat/>
    <w:rsid w:val="00286D8F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286D8F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02630D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2630D"/>
    <w:rPr>
      <w:rFonts w:eastAsiaTheme="minorEastAsia"/>
      <w:sz w:val="22"/>
      <w:szCs w:val="22"/>
      <w:lang w:val="en-US" w:eastAsia="zh-CN"/>
    </w:rPr>
  </w:style>
  <w:style w:type="paragraph" w:customStyle="1" w:styleId="titulo2">
    <w:name w:val="titulo 2"/>
    <w:basedOn w:val="Normal"/>
    <w:qFormat/>
    <w:rsid w:val="00FB4AD9"/>
    <w:rPr>
      <w:rFonts w:ascii="Arial" w:hAnsi="Arial"/>
      <w:b/>
      <w:sz w:val="32"/>
    </w:rPr>
  </w:style>
  <w:style w:type="paragraph" w:customStyle="1" w:styleId="titulo1">
    <w:name w:val="titulo 1"/>
    <w:basedOn w:val="Normal"/>
    <w:qFormat/>
    <w:rsid w:val="00FB4AD9"/>
    <w:rPr>
      <w:rFonts w:ascii="Arial" w:hAnsi="Arial"/>
      <w:b/>
      <w:sz w:val="40"/>
    </w:rPr>
  </w:style>
  <w:style w:type="paragraph" w:styleId="TtuloTDC">
    <w:name w:val="TOC Heading"/>
    <w:basedOn w:val="Ttulo1"/>
    <w:next w:val="Normal"/>
    <w:uiPriority w:val="39"/>
    <w:unhideWhenUsed/>
    <w:qFormat/>
    <w:rsid w:val="00FB4AD9"/>
    <w:pPr>
      <w:jc w:val="left"/>
      <w:outlineLvl w:val="9"/>
    </w:pPr>
    <w:rPr>
      <w:rFonts w:asciiTheme="majorHAnsi" w:hAnsiTheme="majorHAnsi"/>
      <w:b w:val="0"/>
      <w:color w:val="2F5496" w:themeColor="accent1" w:themeShade="BF"/>
      <w:u w:val="none"/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FB4AD9"/>
    <w:pPr>
      <w:spacing w:after="100" w:line="259" w:lineRule="auto"/>
      <w:ind w:left="220"/>
    </w:pPr>
    <w:rPr>
      <w:rFonts w:eastAsiaTheme="minorEastAsia" w:cs="Times New Roman"/>
      <w:sz w:val="22"/>
      <w:szCs w:val="2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E3CDE"/>
    <w:pPr>
      <w:tabs>
        <w:tab w:val="right" w:leader="dot" w:pos="9623"/>
      </w:tabs>
      <w:spacing w:after="100" w:line="259" w:lineRule="auto"/>
    </w:pPr>
    <w:rPr>
      <w:rFonts w:eastAsiaTheme="minorEastAsia" w:cs="Times New Roman"/>
      <w:b/>
      <w:bCs/>
      <w:noProof/>
      <w:sz w:val="28"/>
      <w:szCs w:val="28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FB4AD9"/>
    <w:pPr>
      <w:spacing w:after="100" w:line="259" w:lineRule="auto"/>
      <w:ind w:left="440"/>
    </w:pPr>
    <w:rPr>
      <w:rFonts w:eastAsiaTheme="minorEastAsia" w:cs="Times New Roman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sv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BE60D6-1252-CB42-9704-77B5C3B0D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docs-DIGIS3-es-26</Template>
  <TotalTime>6</TotalTime>
  <Pages>4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García Vicente</dc:creator>
  <cp:keywords/>
  <dc:description/>
  <cp:lastModifiedBy>RAQUEL GARCÍA VICENTE</cp:lastModifiedBy>
  <cp:revision>2</cp:revision>
  <dcterms:created xsi:type="dcterms:W3CDTF">2026-09-21T07:43:00Z</dcterms:created>
  <dcterms:modified xsi:type="dcterms:W3CDTF">2026-09-21T07:49:00Z</dcterms:modified>
</cp:coreProperties>
</file>